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2369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ook w:val="04A0" w:firstRow="1" w:lastRow="0" w:firstColumn="1" w:lastColumn="0" w:noHBand="0" w:noVBand="1"/>
      </w:tblPr>
      <w:tblGrid>
        <w:gridCol w:w="1134"/>
        <w:gridCol w:w="7370"/>
        <w:gridCol w:w="3402"/>
        <w:gridCol w:w="2113"/>
        <w:gridCol w:w="2551"/>
        <w:gridCol w:w="1134"/>
        <w:gridCol w:w="1134"/>
        <w:gridCol w:w="1417"/>
        <w:gridCol w:w="2114"/>
      </w:tblGrid>
      <w:tr w:rsidRPr="00254A56" w:rsidR="00B52B7A" w:rsidTr="001A7CE6" w14:paraId="55DDCC82" w14:textId="022F36B0">
        <w:trPr>
          <w:trHeight w:val="283"/>
          <w:tblHeader/>
        </w:trPr>
        <w:tc>
          <w:tcPr>
            <w:tcW w:w="1134" w:type="dxa"/>
            <w:tcBorders>
              <w:left w:val="single" w:color="auto" w:sz="12" w:space="0"/>
              <w:bottom w:val="single" w:color="auto" w:sz="8" w:space="0"/>
            </w:tcBorders>
            <w:vAlign w:val="center"/>
          </w:tcPr>
          <w:p w:rsidRPr="00DB02D1" w:rsidR="00B52B7A" w:rsidP="00DB02D1" w:rsidRDefault="00B52B7A" w14:paraId="51BAE436" w14:textId="56BF171D">
            <w:pPr>
              <w:spacing w:before="0" w:line="240" w:lineRule="auto"/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B02D1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7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:rsidRPr="00DB02D1" w:rsidR="00B52B7A" w:rsidP="00DB02D1" w:rsidRDefault="00B52B7A" w14:paraId="09D1C65C" w14:textId="3CA1BA8D">
            <w:pPr>
              <w:spacing w:before="0" w:line="240" w:lineRule="auto"/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B02D1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:rsidRPr="00DB02D1" w:rsidR="00B52B7A" w:rsidP="00DB02D1" w:rsidRDefault="00B52B7A" w14:paraId="4FB369A0" w14:textId="335B546D">
            <w:pPr>
              <w:spacing w:before="0" w:line="240" w:lineRule="auto"/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B02D1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13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:rsidRPr="00DB02D1" w:rsidR="00B52B7A" w:rsidP="00DB02D1" w:rsidRDefault="00B52B7A" w14:paraId="30E7ED6D" w14:textId="2AAEBCCF">
            <w:pPr>
              <w:spacing w:before="0" w:line="240" w:lineRule="auto"/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B02D1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:rsidRPr="00DB02D1" w:rsidR="00B52B7A" w:rsidP="00DB02D1" w:rsidRDefault="00B52B7A" w14:paraId="4C8C4151" w14:textId="64CD4912">
            <w:pPr>
              <w:spacing w:before="0" w:line="240" w:lineRule="auto"/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B02D1"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:rsidRPr="00DB02D1" w:rsidR="00B52B7A" w:rsidP="00DB02D1" w:rsidRDefault="00B52B7A" w14:paraId="3BB2AEA5" w14:textId="7F9DD260">
            <w:pPr>
              <w:spacing w:before="0" w:line="240" w:lineRule="auto"/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B02D1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:rsidRPr="00DB02D1" w:rsidR="00B52B7A" w:rsidP="00DB02D1" w:rsidRDefault="00B52B7A" w14:paraId="50E2D133" w14:textId="5D2A6B4D">
            <w:pPr>
              <w:spacing w:before="0" w:line="240" w:lineRule="auto"/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B02D1">
              <w:rPr>
                <w:rFonts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:rsidRPr="00DB02D1" w:rsidR="00B52B7A" w:rsidP="00DB02D1" w:rsidRDefault="00B52B7A" w14:paraId="28806287" w14:textId="64AD4ACF">
            <w:pPr>
              <w:spacing w:before="0" w:line="240" w:lineRule="auto"/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B02D1">
              <w:rPr>
                <w:rFonts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114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 w:rsidRPr="00DB02D1" w:rsidR="00B52B7A" w:rsidP="00DB02D1" w:rsidRDefault="00B52B7A" w14:paraId="60509614" w14:textId="62C5C3C6">
            <w:pPr>
              <w:spacing w:before="0" w:line="240" w:lineRule="auto"/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DB02D1">
              <w:rPr>
                <w:rFonts w:cs="Arial"/>
                <w:b/>
                <w:bCs/>
                <w:sz w:val="20"/>
                <w:szCs w:val="20"/>
              </w:rPr>
              <w:t>9</w:t>
            </w:r>
          </w:p>
        </w:tc>
      </w:tr>
      <w:tr w:rsidRPr="00254A56" w:rsidR="00B52B7A" w:rsidTr="001D19F6" w14:paraId="4BDE5D42" w14:textId="1E30224B">
        <w:trPr>
          <w:trHeight w:val="915"/>
          <w:tblHeader/>
        </w:trPr>
        <w:tc>
          <w:tcPr>
            <w:tcW w:w="1134" w:type="dxa"/>
            <w:tcBorders>
              <w:left w:val="single" w:color="auto" w:sz="12" w:space="0"/>
              <w:bottom w:val="single" w:color="auto" w:sz="12" w:space="0"/>
            </w:tcBorders>
            <w:vAlign w:val="center"/>
            <w:hideMark/>
          </w:tcPr>
          <w:p w:rsidRPr="00DB02D1" w:rsidR="00B52B7A" w:rsidP="00DB02D1" w:rsidRDefault="00B52B7A" w14:paraId="487C7246" w14:textId="406A4424">
            <w:pPr>
              <w:spacing w:before="0" w:line="240" w:lineRule="auto"/>
              <w:ind w:firstLine="0"/>
              <w:jc w:val="center"/>
              <w:rPr>
                <w:rFonts w:cs="Arial"/>
              </w:rPr>
            </w:pPr>
            <w:r w:rsidRPr="00DB02D1">
              <w:rPr>
                <w:rFonts w:cs="Arial"/>
              </w:rPr>
              <w:t>Поз.</w:t>
            </w:r>
          </w:p>
        </w:tc>
        <w:tc>
          <w:tcPr>
            <w:tcW w:w="7370" w:type="dxa"/>
            <w:tcBorders>
              <w:bottom w:val="single" w:color="auto" w:sz="12" w:space="0"/>
            </w:tcBorders>
            <w:shd w:val="clear" w:color="auto" w:fill="auto"/>
            <w:vAlign w:val="center"/>
            <w:hideMark/>
          </w:tcPr>
          <w:p w:rsidRPr="00DB02D1" w:rsidR="00B52B7A" w:rsidP="00DB02D1" w:rsidRDefault="00B52B7A" w14:paraId="6938C370" w14:textId="5DEB2EE8">
            <w:pPr>
              <w:spacing w:before="0" w:line="240" w:lineRule="auto"/>
              <w:ind w:firstLine="0"/>
              <w:jc w:val="center"/>
              <w:rPr>
                <w:rFonts w:cs="Arial"/>
              </w:rPr>
            </w:pPr>
            <w:r w:rsidRPr="00DB02D1">
              <w:rPr>
                <w:rFonts w:cs="Arial"/>
              </w:rPr>
              <w:t>Наименование и техническая характеристика</w:t>
            </w:r>
          </w:p>
        </w:tc>
        <w:tc>
          <w:tcPr>
            <w:tcW w:w="3402" w:type="dxa"/>
            <w:tcBorders>
              <w:bottom w:val="single" w:color="auto" w:sz="12" w:space="0"/>
            </w:tcBorders>
            <w:shd w:val="clear" w:color="auto" w:fill="auto"/>
            <w:vAlign w:val="center"/>
            <w:hideMark/>
          </w:tcPr>
          <w:p w:rsidRPr="00DB02D1" w:rsidR="00B52B7A" w:rsidP="00DB02D1" w:rsidRDefault="00B52B7A" w14:paraId="41AEA1FD" w14:textId="1DB28438">
            <w:pPr>
              <w:spacing w:before="0" w:line="240" w:lineRule="auto"/>
              <w:ind w:firstLine="0"/>
              <w:jc w:val="center"/>
              <w:rPr>
                <w:rFonts w:cs="Arial"/>
              </w:rPr>
            </w:pPr>
            <w:r w:rsidRPr="00DB02D1">
              <w:rPr>
                <w:rFonts w:cs="Arial"/>
              </w:rPr>
              <w:t>Тип, марка, обозначение документа, опросного листа</w:t>
            </w:r>
          </w:p>
        </w:tc>
        <w:tc>
          <w:tcPr>
            <w:tcW w:w="2113" w:type="dxa"/>
            <w:tcBorders>
              <w:bottom w:val="single" w:color="auto" w:sz="12" w:space="0"/>
            </w:tcBorders>
            <w:shd w:val="clear" w:color="auto" w:fill="auto"/>
            <w:vAlign w:val="center"/>
            <w:hideMark/>
          </w:tcPr>
          <w:p w:rsidRPr="00DB02D1" w:rsidR="00B52B7A" w:rsidP="00DB02D1" w:rsidRDefault="00B52B7A" w14:paraId="63893BE1" w14:textId="445BA516">
            <w:pPr>
              <w:spacing w:before="0" w:line="240" w:lineRule="auto"/>
              <w:ind w:firstLine="0"/>
              <w:jc w:val="center"/>
              <w:rPr>
                <w:rFonts w:cs="Arial"/>
              </w:rPr>
            </w:pPr>
            <w:r w:rsidRPr="00DB02D1">
              <w:rPr>
                <w:rFonts w:cs="Arial"/>
              </w:rPr>
              <w:t>Код продукции</w:t>
            </w:r>
          </w:p>
        </w:tc>
        <w:tc>
          <w:tcPr>
            <w:tcW w:w="2551" w:type="dxa"/>
            <w:tcBorders>
              <w:bottom w:val="single" w:color="auto" w:sz="12" w:space="0"/>
            </w:tcBorders>
            <w:shd w:val="clear" w:color="auto" w:fill="auto"/>
            <w:vAlign w:val="center"/>
            <w:hideMark/>
          </w:tcPr>
          <w:p w:rsidRPr="00DB02D1" w:rsidR="00B52B7A" w:rsidP="00DB02D1" w:rsidRDefault="00B52B7A" w14:paraId="22CAFFD5" w14:textId="55036F74">
            <w:pPr>
              <w:spacing w:before="0" w:line="240" w:lineRule="auto"/>
              <w:ind w:firstLine="0"/>
              <w:jc w:val="center"/>
              <w:rPr>
                <w:rFonts w:cs="Arial"/>
              </w:rPr>
            </w:pPr>
            <w:r w:rsidRPr="00DB02D1">
              <w:rPr>
                <w:rFonts w:cs="Arial"/>
              </w:rPr>
              <w:t>Изготовитель</w:t>
            </w:r>
          </w:p>
        </w:tc>
        <w:tc>
          <w:tcPr>
            <w:tcW w:w="1134" w:type="dxa"/>
            <w:tcBorders>
              <w:bottom w:val="single" w:color="auto" w:sz="12" w:space="0"/>
            </w:tcBorders>
            <w:shd w:val="clear" w:color="auto" w:fill="auto"/>
            <w:vAlign w:val="center"/>
            <w:hideMark/>
          </w:tcPr>
          <w:p w:rsidRPr="00DB02D1" w:rsidR="00B52B7A" w:rsidP="00DB02D1" w:rsidRDefault="00B52B7A" w14:paraId="6598BC76" w14:textId="52A47C50">
            <w:pPr>
              <w:spacing w:before="0" w:line="240" w:lineRule="auto"/>
              <w:ind w:firstLine="0"/>
              <w:jc w:val="center"/>
              <w:rPr>
                <w:rFonts w:cs="Arial"/>
              </w:rPr>
            </w:pPr>
            <w:r w:rsidRPr="00DB02D1">
              <w:rPr>
                <w:rFonts w:cs="Arial"/>
              </w:rPr>
              <w:t xml:space="preserve">Ед. </w:t>
            </w:r>
            <w:proofErr w:type="gramStart"/>
            <w:r w:rsidRPr="00DB02D1">
              <w:rPr>
                <w:rFonts w:cs="Arial"/>
              </w:rPr>
              <w:t>изме-рения</w:t>
            </w:r>
            <w:proofErr w:type="gramEnd"/>
          </w:p>
        </w:tc>
        <w:tc>
          <w:tcPr>
            <w:tcW w:w="1134" w:type="dxa"/>
            <w:tcBorders>
              <w:bottom w:val="single" w:color="auto" w:sz="12" w:space="0"/>
            </w:tcBorders>
            <w:shd w:val="clear" w:color="auto" w:fill="auto"/>
            <w:vAlign w:val="center"/>
            <w:hideMark/>
          </w:tcPr>
          <w:p w:rsidRPr="00DB02D1" w:rsidR="00B52B7A" w:rsidP="00DB02D1" w:rsidRDefault="00B52B7A" w14:paraId="2F82E9D6" w14:textId="063C484D">
            <w:pPr>
              <w:spacing w:before="0" w:line="240" w:lineRule="auto"/>
              <w:ind w:firstLine="0"/>
              <w:jc w:val="center"/>
              <w:rPr>
                <w:rFonts w:cs="Arial"/>
              </w:rPr>
            </w:pPr>
            <w:r w:rsidRPr="00DB02D1">
              <w:rPr>
                <w:rFonts w:cs="Arial"/>
              </w:rPr>
              <w:t>Кол-во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shd w:val="clear" w:color="auto" w:fill="auto"/>
            <w:vAlign w:val="center"/>
            <w:hideMark/>
          </w:tcPr>
          <w:p w:rsidRPr="00DB02D1" w:rsidR="00B52B7A" w:rsidP="00DB02D1" w:rsidRDefault="00B52B7A" w14:paraId="4C5190F5" w14:textId="73203263">
            <w:pPr>
              <w:spacing w:before="0" w:line="240" w:lineRule="auto"/>
              <w:ind w:firstLine="0"/>
              <w:jc w:val="center"/>
              <w:rPr>
                <w:rFonts w:cs="Arial"/>
              </w:rPr>
            </w:pPr>
            <w:r w:rsidRPr="00DB02D1">
              <w:rPr>
                <w:rFonts w:cs="Arial"/>
              </w:rPr>
              <w:t>Масса 1 ед., кг</w:t>
            </w:r>
          </w:p>
        </w:tc>
        <w:tc>
          <w:tcPr>
            <w:tcW w:w="2114" w:type="dxa"/>
            <w:tcBorders>
              <w:bottom w:val="single" w:color="auto" w:sz="12" w:space="0"/>
            </w:tcBorders>
            <w:shd w:val="clear" w:color="auto" w:fill="auto"/>
            <w:vAlign w:val="center"/>
            <w:hideMark/>
          </w:tcPr>
          <w:p w:rsidRPr="00DB02D1" w:rsidR="00B52B7A" w:rsidP="00DB02D1" w:rsidRDefault="00B52B7A" w14:paraId="7032D527" w14:textId="22089B2C">
            <w:pPr>
              <w:spacing w:before="0" w:line="240" w:lineRule="auto"/>
              <w:ind w:firstLine="0"/>
              <w:jc w:val="center"/>
              <w:rPr>
                <w:rFonts w:cs="Arial"/>
              </w:rPr>
            </w:pPr>
            <w:r w:rsidRPr="00DB02D1">
              <w:rPr>
                <w:rFonts w:cs="Arial"/>
              </w:rPr>
              <w:t>Пр</w:t>
            </w:r>
            <w:r>
              <w:rPr>
                <w:rFonts w:cs="Arial"/>
              </w:rPr>
              <w:t>и</w:t>
            </w:r>
            <w:r w:rsidRPr="00DB02D1">
              <w:rPr>
                <w:rFonts w:cs="Arial"/>
              </w:rPr>
              <w:t>мечание</w:t>
            </w:r>
          </w:p>
        </w:tc>
      </w:tr>
      <w:tr w:rsidRPr="00254A56" w:rsidR="001D19F6" w:rsidTr="001D19F6" w14:paraId="60557DF6" w14:textId="77777777">
        <w:trPr>
          <w:trHeight w:val="300"/>
        </w:trPr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729152EB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DB02D1" w:rsidR="001D19F6" w:rsidP="00A61F8C" w:rsidRDefault="001D19F6" w14:paraId="4C26E733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02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0B8063AD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B52B7A" w:rsidR="001D19F6" w:rsidP="001671F4" w:rsidRDefault="001D19F6" w14:paraId="577C96A6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DB02D1" w:rsidR="001D19F6" w:rsidP="001671F4" w:rsidRDefault="001D19F6" w14:paraId="61AC3DFD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27D2EB07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618F366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4E26AC23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DB02D1" w:rsidR="001D19F6" w:rsidP="00B24FF4" w:rsidRDefault="001D19F6" w14:paraId="3CA6A6B0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1D19F6" w:rsidTr="001D19F6" w14:paraId="05595F74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37CD4C47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:rsidRPr="00DB02D1" w:rsidR="001D19F6" w:rsidP="00A61F8C" w:rsidRDefault="001D19F6" w14:paraId="59F404CD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0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0169117B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:rsidRPr="00B52B7A" w:rsidR="001D19F6" w:rsidP="001671F4" w:rsidRDefault="001D19F6" w14:paraId="36D04977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:rsidRPr="00DB02D1" w:rsidR="001D19F6" w:rsidP="001671F4" w:rsidRDefault="001D19F6" w14:paraId="6F9F3365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498394D7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57F1CC5A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shd w:val="clear" w:color="auto" w:fill="auto"/>
            <w:noWrap/>
            <w:vAlign w:val="center"/>
          </w:tcPr>
          <w:p w:rsidRPr="00DB02D1" w:rsidR="001D19F6" w:rsidP="00254A56" w:rsidRDefault="001D19F6" w14:paraId="72398723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:rsidRPr="00DB02D1" w:rsidR="001D19F6" w:rsidP="00B24FF4" w:rsidRDefault="001D19F6" w14:paraId="24023FE1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Логические контроллеры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ПЛК W. CPU 6 IO 2GB RAM 64GB ROM 24 В DC пром. исп. ONI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PLC-W-CPU-06-DC-2G64GIND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ONI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Модули ввода/вывода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Расширение 6 AI унив. ONI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PLC-W-EMA-06U00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ONI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Расширение ком. 7 DI 6 DO макс. п. ток 80А 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PLC-W-EMD-0706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ONI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КИПиА (Релейные преобразователи)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4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Реле интерфейсное ORM 1 1NO+1NC 24В DC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ORM-41F-1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5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Тепловое реле РТИ-1310 4,0-6,0А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DRT10-0004-0006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6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Реле контроля фаз ORF 04 3 фазы 220-460В AC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ORF-04-220-460VAC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Контакторы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7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Контактор КМИ-10910 9А 24В/АС3 1НО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KKM11-009-024-10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Автоматические выключатели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8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Автоматический выключатель ВА47-29 3Р 6А 4,5кА D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MVA20-3-006-D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9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Автоматический выключатель ВА47-29 3Р 8А 4,5кА D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MVA20-3-008-D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10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Автоматический выключатель ВА47-29 1Р 6А 4,5кА C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MVA20-1-006-C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11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Автоматический выключатель ВА47-29 3Р 20А 4,5кА C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MVA20-3-020-C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Кнопки и переключатели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12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Переключатель LAY5-BJ33 на 3 положения "I-O-II" длинная ручка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BSW70-BJ-3-K02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Сигнальные лампы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13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Лампа сигнальная, матрица d=22мм, красный, 24В AC/DC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BLS10-ADDS-024-K04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14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Лампа сигнальная, матрица d=22мм, зелёный, 24В AC/DC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BLS10-ADDS-024-K06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15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Лампа сигнальная, матрица d=22мм, белый, 230В AC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BLS10-ADDS-230-K01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Блоки питания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16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Блок питания  OPS 220В AC/24 В DC 1,25А 30 Вт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OPS-DC24-030B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ONI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Клеммы и клеммные сборки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17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Ограничитель на DIN-рейку (пластик)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YXD12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8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18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Заглушка для КВИ-4-2L двухуровневой 4мм2 серая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YZN30D-ZGL-004D-K03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19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Клемма винтовая КВИ-2,5мм2 серая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YZN30-002-K03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9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20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Клемма винтовая КВИ-2,5мм2 синяя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YZN30-002-K07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21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Клемма винтовая КВИ-2,5мм2 жёлто-зеленая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YZN30-002-K52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22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Клемма винтовая КВИ-4-2L двухуровневая 4мм2 серая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YZN30-004D-K03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13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23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Шины на DIN-рейку в корпусе (кросс-модуль) ШНК 4х7 3L+PEN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YND10-4-07-100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24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Шина PE "земля" на DIN-изоляторе на 8 выводов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YNN10-69-8D-K05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Корпуса шкафа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25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Корпус металлический настенный ЩМП-5-0 36 УХЛ3 IP31 (ШхВхГ) 650x1000x300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YKM40-05-31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26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Корпус металлический настенный ЩМП-4.2.1-0 36 УХЛ3 IP31 (ШхВхГ) 210x400x150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YKM40-421-31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Монтажные элементы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27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DIN-рейка оцинкованная 45см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YDN10-0045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4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28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Наконечник НШВИ 1,5-8 красный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UGN10-D15-03-08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46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29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Наконечник НШВИ 0,75-8 белый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UGN10-C75-02-08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84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30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DIN-рейка оцинкованная 20см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YDN10-0020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шт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Кабель-каналы (лотки, короба, гофротруба)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31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Кабель-канал перфорированный 40х60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CKM50-040-060-1-K03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9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Маркировка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32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Держатель маркировки DM 18x25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DM18X25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IEK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уп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4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Кабель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33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Провод установочный ПуГВнг(А)-LS 1х0,75 белый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ПуГВнг(А)-LS 1х0,75 бел.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ЭлПром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19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34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Провод установочный ПуГВнг(А)-LS 1х0,75 красный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ПуГВнг(А)-LS 1х0,75 кр.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ЭлПром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7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35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Провод установочный ПуГВнг(А)-LS 1х0,75 чёрный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ПуГВнг(А)-LS 1х0,75 чер.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ЭлПром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2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36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Провод установочный ПуГВнг(А)-LS 1х0,75 жёлто-зеленый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ПуГВнг(А)-LS 1х0,75 ж-з.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ЭлПром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1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37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Провод установочный ПуГВнг(А)-LS 1х1.5 жёлто-зеленый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ПуГВнг(А)-LS 1х1.5 ж-з.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ЭлПром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38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Провод установочный ПуГВнг(А)-LS 1х1.5 голубой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ПуГВнг(А)-LS 1х1.5 гол.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ЭлПром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</w:tr>
      <w:tr w:rsidRPr="00254A56" w:rsidR="00400E0F" w:rsidTr="001D19F6" w14:paraId="41D53463" w14:textId="77777777">
        <w:trPr>
          <w:trHeight w:val="300"/>
        </w:trPr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315783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39</w:t>
            </w:r>
          </w:p>
        </w:tc>
        <w:tc>
          <w:tcPr>
            <w:tcW w:w="7370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A61F8C" w:rsidRDefault="00400E0F" w14:paraId="19B29B8C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Провод установочный ПуГВнг(А)-LS 1х1.5 белый</w:t>
            </w:r>
          </w:p>
        </w:tc>
        <w:tc>
          <w:tcPr>
            <w:tcW w:w="3402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7406062C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3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B52B7A" w:rsidR="00400E0F" w:rsidP="001671F4" w:rsidRDefault="00400E0F" w14:paraId="2627CEA8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  <w:lang w:val="en-US"/>
              </w:rPr>
            </w:pPr>
            <w:r>
              <w:t>ПуГВнг(А)-LS 1х1.5 бел.</w:t>
            </w:r>
          </w:p>
        </w:tc>
        <w:tc>
          <w:tcPr>
            <w:tcW w:w="2551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1671F4" w:rsidRDefault="00400E0F" w14:paraId="602FC27E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>ЭлПром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23455635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м</w:t>
            </w:r>
          </w:p>
        </w:tc>
        <w:tc>
          <w:tcPr>
            <w:tcW w:w="113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36090174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>9</w:t>
            </w:r>
          </w:p>
        </w:tc>
        <w:tc>
          <w:tcPr>
            <w:tcW w:w="1417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254A56" w:rsidRDefault="00400E0F" w14:paraId="12897C96" w14:textId="77777777">
            <w:pPr>
              <w:spacing w:before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  <w:tc>
          <w:tcPr>
            <w:tcW w:w="2114" w:type="dxa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:rsidRPr="00DB02D1" w:rsidR="00400E0F" w:rsidP="00B24FF4" w:rsidRDefault="00400E0F" w14:paraId="3F7D37DF" w14:textId="77777777">
            <w:pPr>
              <w:spacing w:before="0" w:line="240" w:lineRule="auto"/>
              <w:ind w:firstLine="0"/>
              <w:rPr>
                <w:rFonts w:ascii="Calibri" w:hAnsi="Calibri" w:cs="Calibri"/>
                <w:color w:val="000000"/>
              </w:rPr>
            </w:pPr>
            <w:r>
              <w:t/>
            </w:r>
          </w:p>
        </w:tc>
      </w:tr>
    </w:tbl>
    <w:p w:rsidR="00E50EE1" w:rsidP="00436663" w:rsidRDefault="00E50EE1" w14:paraId="1692DFEA" w14:textId="77777777">
      <w:pPr>
        <w:spacing w:before="0" w:line="240" w:lineRule="auto"/>
        <w:ind w:firstLine="0"/>
      </w:pPr>
    </w:p>
    <w:p w:rsidRPr="00436663" w:rsidR="00E50EE1" w:rsidP="00E50EE1" w:rsidRDefault="00E50EE1" w14:paraId="160567A9" w14:textId="494B21AD">
      <w:pPr>
        <w:spacing w:before="0" w:line="240" w:lineRule="auto"/>
        <w:ind w:firstLine="0"/>
      </w:pPr>
    </w:p>
    <w:sectPr w:rsidRPr="00436663" w:rsidR="00E50EE1" w:rsidSect="0001127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23814" w:h="16839" w:orient="landscape" w:code="8"/>
      <w:pgMar w:top="624" w:right="482" w:bottom="567" w:left="1134" w:header="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4397F" w14:textId="77777777" w:rsidR="004748F5" w:rsidRDefault="004748F5" w:rsidP="008F2F3A">
      <w:r>
        <w:separator/>
      </w:r>
    </w:p>
  </w:endnote>
  <w:endnote w:type="continuationSeparator" w:id="0">
    <w:p w14:paraId="2F344C2F" w14:textId="77777777" w:rsidR="004748F5" w:rsidRDefault="004748F5" w:rsidP="008F2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1" w:rightFromText="181" w:vertAnchor="page" w:horzAnchor="page" w:tblpX="13014" w:tblpY="15679"/>
      <w:tblOverlap w:val="never"/>
      <w:tblW w:w="10499" w:type="dxa"/>
      <w:tblLayout w:type="fixed"/>
      <w:tblCellMar>
        <w:left w:w="31" w:type="dxa"/>
        <w:right w:w="31" w:type="dxa"/>
      </w:tblCellMar>
      <w:tblLook w:val="0000" w:firstRow="0" w:lastRow="0" w:firstColumn="0" w:lastColumn="0" w:noHBand="0" w:noVBand="0"/>
    </w:tblPr>
    <w:tblGrid>
      <w:gridCol w:w="568"/>
      <w:gridCol w:w="569"/>
      <w:gridCol w:w="569"/>
      <w:gridCol w:w="569"/>
      <w:gridCol w:w="853"/>
      <w:gridCol w:w="569"/>
      <w:gridCol w:w="6254"/>
      <w:gridCol w:w="548"/>
    </w:tblGrid>
    <w:tr w:rsidRPr="0018517C" w:rsidR="00A55697" w:rsidTr="00281FB5" w14:paraId="758236A3" w14:textId="77777777">
      <w:trPr>
        <w:cantSplit/>
        <w:trHeight w:val="282" w:hRule="exact"/>
      </w:trPr>
      <w:tc>
        <w:tcPr>
          <w:tcW w:w="568" w:type="dxa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6" w:space="0"/>
          </w:tcBorders>
        </w:tcPr>
        <w:p w:rsidRPr="003B4FC5" w:rsidR="00A55697" w:rsidP="00281FB5" w:rsidRDefault="00A55697" w14:paraId="2653B72D" w14:textId="77777777">
          <w:pPr>
            <w:spacing w:before="0" w:line="240" w:lineRule="auto"/>
            <w:ind w:firstLine="0"/>
            <w:rPr>
              <w:rFonts w:ascii="Tahoma" w:hAnsi="Tahoma" w:cs="Tahoma"/>
              <w:lang w:val="en-US"/>
            </w:rPr>
          </w:pPr>
        </w:p>
      </w:tc>
      <w:tc>
        <w:tcPr>
          <w:tcW w:w="569" w:type="dxa"/>
          <w:tcBorders>
            <w:top w:val="single" w:color="auto" w:sz="12" w:space="0"/>
            <w:left w:val="single" w:color="auto" w:sz="6" w:space="0"/>
            <w:bottom w:val="single" w:color="auto" w:sz="4" w:space="0"/>
            <w:right w:val="single" w:color="auto" w:sz="6" w:space="0"/>
          </w:tcBorders>
        </w:tcPr>
        <w:p w:rsidRPr="003B4FC5" w:rsidR="00A55697" w:rsidP="00281FB5" w:rsidRDefault="00A55697" w14:paraId="74A70758" w14:textId="77777777">
          <w:pPr>
            <w:spacing w:before="0" w:line="240" w:lineRule="auto"/>
            <w:ind w:firstLine="0"/>
            <w:rPr>
              <w:rFonts w:ascii="Tahoma" w:hAnsi="Tahoma" w:cs="Tahoma"/>
              <w:lang w:val="en-US"/>
            </w:rPr>
          </w:pPr>
        </w:p>
      </w:tc>
      <w:tc>
        <w:tcPr>
          <w:tcW w:w="569" w:type="dxa"/>
          <w:tcBorders>
            <w:top w:val="single" w:color="auto" w:sz="12" w:space="0"/>
            <w:left w:val="single" w:color="auto" w:sz="6" w:space="0"/>
            <w:bottom w:val="single" w:color="auto" w:sz="4" w:space="0"/>
            <w:right w:val="single" w:color="auto" w:sz="6" w:space="0"/>
          </w:tcBorders>
        </w:tcPr>
        <w:p w:rsidRPr="003B4FC5" w:rsidR="00A55697" w:rsidP="00281FB5" w:rsidRDefault="00A55697" w14:paraId="46D1BE8B" w14:textId="77777777">
          <w:pPr>
            <w:spacing w:before="0" w:line="240" w:lineRule="auto"/>
            <w:ind w:firstLine="0"/>
            <w:rPr>
              <w:rFonts w:ascii="Tahoma" w:hAnsi="Tahoma" w:cs="Tahoma"/>
              <w:lang w:val="en-US"/>
            </w:rPr>
          </w:pPr>
        </w:p>
      </w:tc>
      <w:tc>
        <w:tcPr>
          <w:tcW w:w="569" w:type="dxa"/>
          <w:tcBorders>
            <w:top w:val="single" w:color="auto" w:sz="12" w:space="0"/>
            <w:left w:val="single" w:color="auto" w:sz="6" w:space="0"/>
            <w:bottom w:val="single" w:color="auto" w:sz="4" w:space="0"/>
            <w:right w:val="single" w:color="auto" w:sz="6" w:space="0"/>
          </w:tcBorders>
        </w:tcPr>
        <w:p w:rsidRPr="003B4FC5" w:rsidR="00A55697" w:rsidP="00281FB5" w:rsidRDefault="00A55697" w14:paraId="7787B2D5" w14:textId="77777777">
          <w:pPr>
            <w:spacing w:before="0" w:line="240" w:lineRule="auto"/>
            <w:ind w:firstLine="0"/>
            <w:rPr>
              <w:rFonts w:ascii="Tahoma" w:hAnsi="Tahoma" w:cs="Tahoma"/>
              <w:lang w:val="en-US"/>
            </w:rPr>
          </w:pPr>
        </w:p>
      </w:tc>
      <w:tc>
        <w:tcPr>
          <w:tcW w:w="853" w:type="dxa"/>
          <w:tcBorders>
            <w:top w:val="single" w:color="auto" w:sz="12" w:space="0"/>
            <w:left w:val="single" w:color="auto" w:sz="6" w:space="0"/>
            <w:bottom w:val="single" w:color="auto" w:sz="4" w:space="0"/>
            <w:right w:val="single" w:color="auto" w:sz="6" w:space="0"/>
          </w:tcBorders>
        </w:tcPr>
        <w:p w:rsidRPr="003B4FC5" w:rsidR="00A55697" w:rsidP="00281FB5" w:rsidRDefault="00A55697" w14:paraId="2BE49B81" w14:textId="77777777">
          <w:pPr>
            <w:spacing w:before="0" w:line="240" w:lineRule="auto"/>
            <w:ind w:firstLine="0"/>
            <w:rPr>
              <w:rFonts w:ascii="Tahoma" w:hAnsi="Tahoma" w:cs="Tahoma"/>
              <w:lang w:val="en-US"/>
            </w:rPr>
          </w:pPr>
        </w:p>
      </w:tc>
      <w:tc>
        <w:tcPr>
          <w:tcW w:w="569" w:type="dxa"/>
          <w:tcBorders>
            <w:top w:val="single" w:color="auto" w:sz="12" w:space="0"/>
            <w:left w:val="single" w:color="auto" w:sz="6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7C2E5CBB" w14:textId="77777777">
          <w:pPr>
            <w:spacing w:before="0" w:line="240" w:lineRule="auto"/>
            <w:ind w:firstLine="0"/>
            <w:rPr>
              <w:rFonts w:ascii="Tahoma" w:hAnsi="Tahoma" w:cs="Tahoma"/>
              <w:lang w:val="en-US"/>
            </w:rPr>
          </w:pPr>
        </w:p>
      </w:tc>
      <w:tc>
        <w:tcPr>
          <w:tcW w:w="6254" w:type="dxa"/>
          <w:vMerge w:val="restart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B04F9B" w14:paraId="19A86CF8" w14:textId="0F485821">
          <w:pPr>
            <w:pStyle w:val="a4"/>
            <w:jc w:val="center"/>
            <w:rPr>
              <w:rFonts w:ascii="Tahoma" w:hAnsi="Tahoma" w:cs="Tahoma"/>
              <w:sz w:val="28"/>
              <w:szCs w:val="2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proofErr w:type="gramStart"/>
          <w:r>
            <w:rPr>
              <w:rFonts w:ascii="Tahoma" w:hAnsi="Tahoma" w:cs="Tahoma"/>
              <w:sz w:val="28"/>
              <w:szCs w:val="2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202309-1-ОВ-ОВИК</w:t>
          </w:r>
          <w:proofErr w:type="spellEnd"/>
          <w:r w:rsidRPr="003B4FC5">
            <w:rPr>
              <w:rFonts w:ascii="Tahoma" w:hAnsi="Tahoma" w:cs="Tahoma"/>
              <w:sz w:val="28"/>
              <w:szCs w:val="28"/>
              <w14:textOutline w14:w="9525" w14:cap="rnd" w14:cmpd="sng" w14:algn="ctr">
                <w14:noFill/>
                <w14:prstDash w14:val="solid"/>
                <w14:bevel/>
              </w14:textOutline>
            </w:rPr>
            <w:t>.</w:t>
          </w:r>
          <w:r w:rsidRPr="003B4FC5" w:rsidR="0018517C">
            <w:rPr>
              <w:rFonts w:ascii="Tahoma" w:hAnsi="Tahoma" w:cs="Tahoma"/>
              <w:sz w:val="28"/>
              <w:szCs w:val="28"/>
              <w14:textOutline w14:w="9525" w14:cap="rnd" w14:cmpd="sng" w14:algn="ctr">
                <w14:noFill/>
                <w14:prstDash w14:val="solid"/>
                <w14:bevel/>
              </w14:textOutline>
            </w:rPr>
            <w:t>С</w:t>
          </w:r>
          <w:r w:rsidR="00281FB5">
            <w:rPr>
              <w:rFonts w:ascii="Tahoma" w:hAnsi="Tahoma" w:cs="Tahoma"/>
              <w:sz w:val="28"/>
              <w:szCs w:val="28"/>
              <w14:textOutline w14:w="9525" w14:cap="rnd" w14:cmpd="sng" w14:algn="ctr">
                <w14:noFill/>
                <w14:prstDash w14:val="solid"/>
                <w14:bevel/>
              </w14:textOutline>
            </w:rPr>
            <w:t>О</w:t>
          </w:r>
          <w:proofErr w:type="gramEnd"/>
        </w:p>
      </w:tc>
      <w:tc>
        <w:tcPr>
          <w:tcW w:w="548" w:type="dxa"/>
          <w:tcBorders>
            <w:top w:val="single" w:color="auto" w:sz="12" w:space="0"/>
            <w:left w:val="single" w:color="auto" w:sz="12" w:space="0"/>
            <w:right w:val="single" w:color="auto" w:sz="12" w:space="0"/>
          </w:tcBorders>
          <w:vAlign w:val="center"/>
        </w:tcPr>
        <w:p w:rsidRPr="0018517C" w:rsidR="00A55697" w:rsidP="00281FB5" w:rsidRDefault="00A55697" w14:paraId="6D692375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</w:rPr>
          </w:pPr>
          <w:r w:rsidRPr="0018517C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t>Лист</w:t>
          </w:r>
        </w:p>
      </w:tc>
    </w:tr>
    <w:tr w:rsidRPr="0018517C" w:rsidR="00A55697" w:rsidTr="00281FB5" w14:paraId="3EF7BB0D" w14:textId="77777777">
      <w:trPr>
        <w:cantSplit/>
        <w:trHeight w:val="282" w:hRule="exact"/>
      </w:trPr>
      <w:tc>
        <w:tcPr>
          <w:tcW w:w="568" w:type="dxa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6" w:space="0"/>
          </w:tcBorders>
        </w:tcPr>
        <w:p w:rsidRPr="003B4FC5" w:rsidR="00A55697" w:rsidP="00281FB5" w:rsidRDefault="00A55697" w14:paraId="1F77043A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69" w:type="dxa"/>
          <w:tcBorders>
            <w:top w:val="single" w:color="auto" w:sz="4" w:space="0"/>
            <w:left w:val="single" w:color="auto" w:sz="6" w:space="0"/>
            <w:bottom w:val="single" w:color="auto" w:sz="12" w:space="0"/>
            <w:right w:val="single" w:color="auto" w:sz="6" w:space="0"/>
          </w:tcBorders>
        </w:tcPr>
        <w:p w:rsidRPr="003B4FC5" w:rsidR="00A55697" w:rsidP="00281FB5" w:rsidRDefault="00A55697" w14:paraId="33E9E609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69" w:type="dxa"/>
          <w:tcBorders>
            <w:top w:val="single" w:color="auto" w:sz="4" w:space="0"/>
            <w:left w:val="single" w:color="auto" w:sz="6" w:space="0"/>
            <w:bottom w:val="single" w:color="auto" w:sz="12" w:space="0"/>
            <w:right w:val="single" w:color="auto" w:sz="6" w:space="0"/>
          </w:tcBorders>
        </w:tcPr>
        <w:p w:rsidRPr="003B4FC5" w:rsidR="00A55697" w:rsidP="00281FB5" w:rsidRDefault="00A55697" w14:paraId="2F2AAD41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69" w:type="dxa"/>
          <w:tcBorders>
            <w:top w:val="single" w:color="auto" w:sz="4" w:space="0"/>
            <w:left w:val="single" w:color="auto" w:sz="6" w:space="0"/>
            <w:bottom w:val="single" w:color="auto" w:sz="12" w:space="0"/>
            <w:right w:val="single" w:color="auto" w:sz="6" w:space="0"/>
          </w:tcBorders>
        </w:tcPr>
        <w:p w:rsidRPr="003B4FC5" w:rsidR="00A55697" w:rsidP="00281FB5" w:rsidRDefault="00A55697" w14:paraId="1345631E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853" w:type="dxa"/>
          <w:tcBorders>
            <w:top w:val="single" w:color="auto" w:sz="4" w:space="0"/>
            <w:left w:val="single" w:color="auto" w:sz="6" w:space="0"/>
            <w:bottom w:val="single" w:color="auto" w:sz="12" w:space="0"/>
            <w:right w:val="single" w:color="auto" w:sz="6" w:space="0"/>
          </w:tcBorders>
        </w:tcPr>
        <w:p w:rsidRPr="003B4FC5" w:rsidR="00A55697" w:rsidP="00281FB5" w:rsidRDefault="00A55697" w14:paraId="67F83AD5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69" w:type="dxa"/>
          <w:tcBorders>
            <w:top w:val="single" w:color="auto" w:sz="4" w:space="0"/>
            <w:left w:val="single" w:color="auto" w:sz="6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38F5DB6A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6254" w:type="dxa"/>
          <w:vMerge/>
          <w:tcBorders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4AEF49C6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sz w:val="28"/>
            </w:rPr>
          </w:pPr>
        </w:p>
      </w:tc>
      <w:tc>
        <w:tcPr>
          <w:tcW w:w="548" w:type="dxa"/>
          <w:vMerge w:val="restart"/>
          <w:tcBorders>
            <w:top w:val="single" w:color="auto" w:sz="6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18517C" w:rsidR="00A55697" w:rsidP="00281FB5" w:rsidRDefault="00A55697" w14:paraId="58EE09B8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</w:rPr>
          </w:pPr>
          <w:r w:rsidRPr="0018517C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begin"/>
          </w:r>
          <w:r w:rsidRPr="0018517C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instrText xml:space="preserve"> PAGE   \* MERGEFORMAT </w:instrText>
          </w:r>
          <w:r w:rsidRPr="0018517C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separate"/>
          </w:r>
          <w:r w:rsidRPr="0018517C">
            <w:rPr>
              <w:rFonts w:ascii="Tahoma" w:hAnsi="Tahoma" w:cs="Tahoma"/>
              <w:iCs/>
              <w:noProof/>
              <w14:textOutline w14:w="9525" w14:cap="rnd" w14:cmpd="sng" w14:algn="ctr">
                <w14:noFill/>
                <w14:prstDash w14:val="solid"/>
                <w14:bevel/>
              </w14:textOutline>
            </w:rPr>
            <w:t>6</w:t>
          </w:r>
          <w:r w:rsidRPr="0018517C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end"/>
          </w:r>
        </w:p>
      </w:tc>
    </w:tr>
    <w:tr w:rsidRPr="0018517C" w:rsidR="00A55697" w:rsidTr="00281FB5" w14:paraId="260E1989" w14:textId="77777777">
      <w:trPr>
        <w:cantSplit/>
        <w:trHeight w:val="282" w:hRule="exact"/>
      </w:trPr>
      <w:tc>
        <w:tcPr>
          <w:tcW w:w="568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6" w:space="0"/>
          </w:tcBorders>
          <w:vAlign w:val="center"/>
        </w:tcPr>
        <w:p w:rsidRPr="003B4FC5" w:rsidR="00A55697" w:rsidP="00281FB5" w:rsidRDefault="00A55697" w14:paraId="40CFA815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Изм.</w:t>
          </w:r>
        </w:p>
      </w:tc>
      <w:tc>
        <w:tcPr>
          <w:tcW w:w="569" w:type="dxa"/>
          <w:tcBorders>
            <w:top w:val="single" w:color="auto" w:sz="12" w:space="0"/>
            <w:left w:val="single" w:color="auto" w:sz="6" w:space="0"/>
            <w:bottom w:val="single" w:color="auto" w:sz="12" w:space="0"/>
            <w:right w:val="single" w:color="auto" w:sz="6" w:space="0"/>
          </w:tcBorders>
          <w:vAlign w:val="center"/>
        </w:tcPr>
        <w:p w:rsidRPr="003B4FC5" w:rsidR="00A55697" w:rsidP="00281FB5" w:rsidRDefault="00A55697" w14:paraId="796FF69B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Кол.уч</w:t>
          </w:r>
          <w:proofErr w:type="spellEnd"/>
        </w:p>
      </w:tc>
      <w:tc>
        <w:tcPr>
          <w:tcW w:w="569" w:type="dxa"/>
          <w:tcBorders>
            <w:top w:val="single" w:color="auto" w:sz="12" w:space="0"/>
            <w:left w:val="single" w:color="auto" w:sz="6" w:space="0"/>
            <w:bottom w:val="single" w:color="auto" w:sz="12" w:space="0"/>
            <w:right w:val="single" w:color="auto" w:sz="6" w:space="0"/>
          </w:tcBorders>
          <w:vAlign w:val="center"/>
        </w:tcPr>
        <w:p w:rsidRPr="003B4FC5" w:rsidR="00A55697" w:rsidP="00281FB5" w:rsidRDefault="00A55697" w14:paraId="5754955D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Лист</w:t>
          </w:r>
        </w:p>
      </w:tc>
      <w:tc>
        <w:tcPr>
          <w:tcW w:w="569" w:type="dxa"/>
          <w:tcBorders>
            <w:top w:val="single" w:color="auto" w:sz="12" w:space="0"/>
            <w:left w:val="single" w:color="auto" w:sz="6" w:space="0"/>
            <w:bottom w:val="single" w:color="auto" w:sz="12" w:space="0"/>
            <w:right w:val="single" w:color="auto" w:sz="6" w:space="0"/>
          </w:tcBorders>
          <w:vAlign w:val="center"/>
        </w:tcPr>
        <w:p w:rsidRPr="003B4FC5" w:rsidR="00A55697" w:rsidP="00281FB5" w:rsidRDefault="00A55697" w14:paraId="62F2F0C4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№док</w:t>
          </w:r>
        </w:p>
      </w:tc>
      <w:tc>
        <w:tcPr>
          <w:tcW w:w="853" w:type="dxa"/>
          <w:tcBorders>
            <w:top w:val="single" w:color="auto" w:sz="12" w:space="0"/>
            <w:left w:val="single" w:color="auto" w:sz="6" w:space="0"/>
            <w:bottom w:val="single" w:color="auto" w:sz="12" w:space="0"/>
            <w:right w:val="single" w:color="auto" w:sz="6" w:space="0"/>
          </w:tcBorders>
          <w:vAlign w:val="center"/>
        </w:tcPr>
        <w:p w:rsidRPr="003B4FC5" w:rsidR="00A55697" w:rsidP="00281FB5" w:rsidRDefault="00A55697" w14:paraId="1D0B8332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Подпись</w:t>
          </w:r>
        </w:p>
      </w:tc>
      <w:tc>
        <w:tcPr>
          <w:tcW w:w="569" w:type="dxa"/>
          <w:tcBorders>
            <w:top w:val="single" w:color="auto" w:sz="12" w:space="0"/>
            <w:left w:val="single" w:color="auto" w:sz="6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5DB4CF88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Дата</w:t>
          </w:r>
        </w:p>
      </w:tc>
      <w:tc>
        <w:tcPr>
          <w:tcW w:w="6254" w:type="dxa"/>
          <w:vMerge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7C8A8159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sz w:val="28"/>
            </w:rPr>
          </w:pPr>
        </w:p>
      </w:tc>
      <w:tc>
        <w:tcPr>
          <w:tcW w:w="548" w:type="dxa"/>
          <w:vMerge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18517C" w:rsidR="00A55697" w:rsidP="00281FB5" w:rsidRDefault="00A55697" w14:paraId="68913794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</w:rPr>
          </w:pPr>
        </w:p>
      </w:tc>
    </w:tr>
  </w:tbl>
  <w:p w:rsidRPr="001D19F6" w:rsidR="00A55697" w:rsidP="00602998" w:rsidRDefault="001D19F6" w14:paraId="05F65E69" w14:textId="573514CC">
    <w:pPr>
      <w:pStyle w:val="a4"/>
      <w:rPr>
        <w:rFonts w:ascii="Tahoma" w:hAnsi="Tahoma" w:cs="Tahoma"/>
        <w:i/>
        <w:sz w:val="10"/>
        <w:lang w:val="en-US"/>
      </w:rPr>
    </w:pPr>
    <w:r w:rsidRPr="001D19F6">
      <w:rPr>
        <w:rFonts w:ascii="Tahoma" w:hAnsi="Tahoma" w:cs="Tahoma"/>
        <w:i/>
        <w:noProof/>
        <w:sz w:val="10"/>
        <w:szCs w:val="16"/>
      </w:rPr>
      <mc:AlternateContent>
        <mc:Choice Requires="wps">
          <w:drawing>
            <wp:anchor distT="45720" distB="45720" distL="114300" distR="114300" simplePos="0" relativeHeight="251677183" behindDoc="0" locked="0" layoutInCell="1" allowOverlap="1" wp14:editId="1378DBB5" wp14:anchorId="2A6BABAE">
              <wp:simplePos x="0" y="0"/>
              <wp:positionH relativeFrom="margin">
                <wp:align>left</wp:align>
              </wp:positionH>
              <wp:positionV relativeFrom="paragraph">
                <wp:posOffset>-114935</wp:posOffset>
              </wp:positionV>
              <wp:extent cx="2314575" cy="733425"/>
              <wp:effectExtent l="0" t="0" r="0" b="0"/>
              <wp:wrapSquare wrapText="bothSides"/>
              <wp:docPr id="107786904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4575" cy="7334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1D19F6" w:rsidR="001D19F6" w:rsidP="001D19F6" w:rsidRDefault="001D19F6" w14:paraId="323FDE04" w14:textId="77777777">
                          <w:pPr>
                            <w:ind w:firstLine="0"/>
                            <w:rPr>
                              <w:color w:val="A6A6A6" w:themeColor="background1" w:themeShade="A6"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 w:rsidRPr="001D19F6">
                            <w:rPr>
                              <w:color w:val="A6A6A6" w:themeColor="background1" w:themeShade="A6"/>
                              <w:sz w:val="20"/>
                              <w:szCs w:val="20"/>
                              <w:lang w:val="en-US"/>
                            </w:rPr>
                            <w:t>MasterCAD</w:t>
                          </w:r>
                          <w:proofErr w:type="spellEnd"/>
                          <w:r w:rsidRPr="001D19F6">
                            <w:rPr>
                              <w:color w:val="A6A6A6" w:themeColor="background1" w:themeShade="A6"/>
                              <w:sz w:val="20"/>
                              <w:szCs w:val="20"/>
                              <w:lang w:val="en-US"/>
                            </w:rPr>
                            <w:t xml:space="preserve">   //mastersapr.ru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A6BABAE">
              <v:stroke joinstyle="miter"/>
              <v:path gradientshapeok="t" o:connecttype="rect"/>
            </v:shapetype>
            <v:shape id="Надпись 2" style="position:absolute;left:0;text-align:left;margin-left:0;margin-top:-9.05pt;width:182.25pt;height:57.75pt;z-index:251677183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">
              <v:textbox>
                <w:txbxContent>
                  <w:p w:rsidRPr="001D19F6" w:rsidR="001D19F6" w:rsidP="001D19F6" w:rsidRDefault="001D19F6" w14:paraId="323FDE04" w14:textId="77777777">
                    <w:pPr>
                      <w:ind w:firstLine="0"/>
                      <w:rPr>
                        <w:color w:val="A6A6A6" w:themeColor="background1" w:themeShade="A6"/>
                        <w:sz w:val="20"/>
                        <w:szCs w:val="20"/>
                        <w:lang w:val="en-US"/>
                      </w:rPr>
                    </w:pPr>
                    <w:proofErr w:type="spellStart"/>
                    <w:r w:rsidRPr="001D19F6">
                      <w:rPr>
                        <w:color w:val="A6A6A6" w:themeColor="background1" w:themeShade="A6"/>
                        <w:sz w:val="20"/>
                        <w:szCs w:val="20"/>
                        <w:lang w:val="en-US"/>
                      </w:rPr>
                      <w:t>MasterCAD</w:t>
                    </w:r>
                    <w:proofErr w:type="spellEnd"/>
                    <w:r w:rsidRPr="001D19F6">
                      <w:rPr>
                        <w:color w:val="A6A6A6" w:themeColor="background1" w:themeShade="A6"/>
                        <w:sz w:val="20"/>
                        <w:szCs w:val="20"/>
                        <w:lang w:val="en-US"/>
                      </w:rPr>
                      <w:t xml:space="preserve">   //mastersapr.ru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18517C" w:rsidR="00A55697">
      <w:rPr>
        <w:rFonts w:ascii="Tahoma" w:hAnsi="Tahoma" w:cs="Tahoma"/>
        <w:i/>
        <w:noProof/>
        <w:sz w:val="10"/>
        <w:szCs w:val="16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editId="0337843B" wp14:anchorId="64C02D99">
              <wp:simplePos x="0" y="0"/>
              <wp:positionH relativeFrom="page">
                <wp:posOffset>269875</wp:posOffset>
              </wp:positionH>
              <wp:positionV relativeFrom="page">
                <wp:posOffset>7409815</wp:posOffset>
              </wp:positionV>
              <wp:extent cx="471600" cy="3117600"/>
              <wp:effectExtent l="0" t="0" r="43180" b="26035"/>
              <wp:wrapNone/>
              <wp:docPr id="43" name="Группа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1600" cy="3117600"/>
                        <a:chOff x="0" y="0"/>
                        <a:chExt cx="472118" cy="3117215"/>
                      </a:xfrm>
                    </wpg:grpSpPr>
                    <wpg:grpSp>
                      <wpg:cNvPr id="44" name="Group 64"/>
                      <wpg:cNvGrpSpPr>
                        <a:grpSpLocks/>
                      </wpg:cNvGrpSpPr>
                      <wpg:grpSpPr bwMode="auto">
                        <a:xfrm>
                          <a:off x="13648" y="0"/>
                          <a:ext cx="458470" cy="3117215"/>
                          <a:chOff x="316" y="6239"/>
                          <a:chExt cx="722" cy="4909"/>
                        </a:xfrm>
                      </wpg:grpSpPr>
                      <wps:wsp>
                        <wps:cNvPr id="4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646" y="6239"/>
                            <a:ext cx="3" cy="490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316" y="7732"/>
                            <a:ext cx="72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316" y="9720"/>
                            <a:ext cx="72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17" y="6364"/>
                            <a:ext cx="247" cy="1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Pr="00DB5589" w:rsidR="00A55697" w:rsidP="00997C6E" w:rsidRDefault="00A55697" w14:paraId="2BFE090C" w14:textId="77777777">
                              <w:pPr>
                                <w:spacing w:before="0" w:line="240" w:lineRule="auto"/>
                                <w:ind w:firstLine="0"/>
                                <w:jc w:val="center"/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</w:pPr>
                              <w:r w:rsidRPr="00CE30A3">
                                <w:rPr>
                                  <w:rFonts w:ascii="ISOCPEUR" w:hAnsi="ISOCPEUR" w:cs="Arial"/>
                                  <w:sz w:val="20"/>
                                  <w:szCs w:val="20"/>
                                </w:rPr>
                                <w:t>В</w:t>
                              </w:r>
                              <w:r w:rsidRPr="00DB5589"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замен инв. №</w:t>
                              </w:r>
                            </w:p>
                            <w:p w:rsidRPr="003B1A07" w:rsidR="00A55697" w:rsidP="00997C6E" w:rsidRDefault="00A55697" w14:paraId="4BADE594" w14:textId="7777777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43" y="7850"/>
                            <a:ext cx="247" cy="1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Pr="00DB5589" w:rsidR="00A55697" w:rsidP="00997C6E" w:rsidRDefault="00A55697" w14:paraId="5372D91E" w14:textId="77777777">
                              <w:pPr>
                                <w:spacing w:before="0" w:line="240" w:lineRule="auto"/>
                                <w:ind w:firstLine="0"/>
                                <w:jc w:val="center"/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</w:pPr>
                              <w:r w:rsidRPr="00CE30A3">
                                <w:rPr>
                                  <w:rFonts w:ascii="ISOCPEUR" w:hAnsi="ISOCPEUR" w:cs="Arial"/>
                                  <w:sz w:val="20"/>
                                  <w:szCs w:val="20"/>
                                </w:rPr>
                                <w:t>П</w:t>
                              </w:r>
                              <w:r w:rsidRPr="00DB5589"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одпись и дата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37" y="6362"/>
                            <a:ext cx="246" cy="1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5697" w:rsidP="00997C6E" w:rsidRDefault="00A55697" w14:paraId="39B3BFA9" w14:textId="77777777">
                              <w:pPr>
                                <w:pStyle w:val="a5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318" y="9802"/>
                            <a:ext cx="262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Pr="00DB5589" w:rsidR="00A55697" w:rsidP="00997C6E" w:rsidRDefault="00A55697" w14:paraId="255324A5" w14:textId="77777777">
                              <w:pPr>
                                <w:spacing w:before="0" w:line="240" w:lineRule="auto"/>
                                <w:ind w:firstLine="0"/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</w:pPr>
                              <w:r w:rsidRPr="00CE30A3">
                                <w:rPr>
                                  <w:rFonts w:ascii="ISOCPEUR" w:hAnsi="ISOCPEUR" w:cs="Arial"/>
                                  <w:sz w:val="20"/>
                                  <w:szCs w:val="20"/>
                                </w:rPr>
                                <w:t>И</w:t>
                              </w:r>
                              <w:r w:rsidRPr="00DB5589"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нв. № подл.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318" y="6246"/>
                            <a:ext cx="3" cy="490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316" y="6239"/>
                            <a:ext cx="72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316" y="11134"/>
                            <a:ext cx="72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55" name="Rectangle 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" cy="31070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Группа 43" style="position:absolute;left:0;text-align:left;margin-left:21.25pt;margin-top:583.45pt;width:37.15pt;height:245.5pt;z-index:251659264;mso-position-horizontal-relative:page;mso-position-vertical-relative:page;mso-width-relative:margin;mso-height-relative:margin" coordsize="4721,31172" o:spid="_x0000_s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" w14:anchorId="64C02D99">
              <v:group id="Group 64" style="position:absolute;left:136;width:4585;height:31172" coordsize="722,4909" coordorigin="316,6239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<v:line id="Line 54" style="position:absolute;visibility:visible;mso-wrap-style:square" o:spid="_x0000_s1030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" from="646,6239" to="649,11141"/>
                <v:line id="Line 55" style="position:absolute;visibility:visible;mso-wrap-style:square" o:spid="_x0000_s1031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" from="316,7732" to="1038,7732"/>
                <v:line id="Line 56" style="position:absolute;visibility:visible;mso-wrap-style:square" o:spid="_x0000_s1032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" from="316,9720" to="1038,9720"/>
                <v:shape id="Text Box 57" style="position:absolute;left:317;top:6364;width:247;height:1319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">
                  <v:textbox style="layout-flow:vertical;mso-layout-flow-alt:bottom-to-top" inset="0,0,0,0">
                    <w:txbxContent>
                      <w:p w:rsidRPr="00DB5589" w:rsidR="00A55697" w:rsidP="00997C6E" w:rsidRDefault="00A55697" w14:paraId="2BFE090C" w14:textId="77777777">
                        <w:pPr>
                          <w:spacing w:before="0" w:line="240" w:lineRule="auto"/>
                          <w:ind w:firstLine="0"/>
                          <w:jc w:val="center"/>
                          <w:rPr>
                            <w:rFonts w:ascii="Tahoma" w:hAnsi="Tahoma" w:cs="Tahoma"/>
                            <w:sz w:val="20"/>
                            <w:szCs w:val="20"/>
                          </w:rPr>
                        </w:pPr>
                        <w:r w:rsidRPr="00CE30A3">
                          <w:rPr>
                            <w:rFonts w:ascii="ISOCPEUR" w:hAnsi="ISOCPEUR" w:cs="Arial"/>
                            <w:sz w:val="20"/>
                            <w:szCs w:val="20"/>
                          </w:rPr>
                          <w:t>В</w:t>
                        </w:r>
                        <w:r w:rsidRPr="00DB5589">
                          <w:rPr>
                            <w:rFonts w:ascii="Tahoma" w:hAnsi="Tahoma" w:cs="Tahoma"/>
                            <w:sz w:val="20"/>
                            <w:szCs w:val="20"/>
                          </w:rPr>
                          <w:t>замен инв. №</w:t>
                        </w:r>
                      </w:p>
                      <w:p w:rsidRPr="003B1A07" w:rsidR="00A55697" w:rsidP="00997C6E" w:rsidRDefault="00A55697" w14:paraId="4BADE594" w14:textId="77777777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8" style="position:absolute;left:343;top:7850;width:247;height:1872;visibility:visible;mso-wrap-style:square;v-text-anchor:top" o:spid="_x0000_s1034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">
                  <v:textbox style="layout-flow:vertical;mso-layout-flow-alt:bottom-to-top" inset="0,0,0,0">
                    <w:txbxContent>
                      <w:p w:rsidRPr="00DB5589" w:rsidR="00A55697" w:rsidP="00997C6E" w:rsidRDefault="00A55697" w14:paraId="5372D91E" w14:textId="77777777">
                        <w:pPr>
                          <w:spacing w:before="0" w:line="240" w:lineRule="auto"/>
                          <w:ind w:firstLine="0"/>
                          <w:jc w:val="center"/>
                          <w:rPr>
                            <w:rFonts w:ascii="Tahoma" w:hAnsi="Tahoma" w:cs="Tahoma"/>
                            <w:sz w:val="20"/>
                            <w:szCs w:val="20"/>
                          </w:rPr>
                        </w:pPr>
                        <w:r w:rsidRPr="00CE30A3">
                          <w:rPr>
                            <w:rFonts w:ascii="ISOCPEUR" w:hAnsi="ISOCPEUR" w:cs="Arial"/>
                            <w:sz w:val="20"/>
                            <w:szCs w:val="20"/>
                          </w:rPr>
                          <w:t>П</w:t>
                        </w:r>
                        <w:r w:rsidRPr="00DB5589">
                          <w:rPr>
                            <w:rFonts w:ascii="Tahoma" w:hAnsi="Tahoma" w:cs="Tahoma"/>
                            <w:sz w:val="20"/>
                            <w:szCs w:val="20"/>
                          </w:rPr>
                          <w:t>одпись и дата</w:t>
                        </w:r>
                      </w:p>
                    </w:txbxContent>
                  </v:textbox>
                </v:shape>
                <v:shape id="Text Box 59" style="position:absolute;left:737;top:6362;width:246;height:1319;visibility:visible;mso-wrap-style:square;v-text-anchor:top" o:spid="_x0000_s1035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">
                  <v:textbox style="layout-flow:vertical;mso-layout-flow-alt:bottom-to-top" inset="0,0,0,0">
                    <w:txbxContent>
                      <w:p w:rsidR="00A55697" w:rsidP="00997C6E" w:rsidRDefault="00A55697" w14:paraId="39B3BFA9" w14:textId="77777777">
                        <w:pPr>
                          <w:pStyle w:val="a5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v:shape id="Text Box 61" style="position:absolute;left:318;top:9802;width:262;height:1277;visibility:visible;mso-wrap-style:square;v-text-anchor:top" o:spid="_x0000_s1036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">
                  <v:textbox style="layout-flow:vertical;mso-layout-flow-alt:bottom-to-top" inset="0,0,0,0">
                    <w:txbxContent>
                      <w:p w:rsidRPr="00DB5589" w:rsidR="00A55697" w:rsidP="00997C6E" w:rsidRDefault="00A55697" w14:paraId="255324A5" w14:textId="77777777">
                        <w:pPr>
                          <w:spacing w:before="0" w:line="240" w:lineRule="auto"/>
                          <w:ind w:firstLine="0"/>
                          <w:rPr>
                            <w:rFonts w:ascii="Tahoma" w:hAnsi="Tahoma" w:cs="Tahoma"/>
                            <w:sz w:val="20"/>
                            <w:szCs w:val="20"/>
                          </w:rPr>
                        </w:pPr>
                        <w:r w:rsidRPr="00CE30A3">
                          <w:rPr>
                            <w:rFonts w:ascii="ISOCPEUR" w:hAnsi="ISOCPEUR" w:cs="Arial"/>
                            <w:sz w:val="20"/>
                            <w:szCs w:val="20"/>
                          </w:rPr>
                          <w:t>И</w:t>
                        </w:r>
                        <w:r w:rsidRPr="00DB5589">
                          <w:rPr>
                            <w:rFonts w:ascii="Tahoma" w:hAnsi="Tahoma" w:cs="Tahoma"/>
                            <w:sz w:val="20"/>
                            <w:szCs w:val="20"/>
                          </w:rPr>
                          <w:t>нв. № подл.</w:t>
                        </w:r>
                      </w:p>
                    </w:txbxContent>
                  </v:textbox>
                </v:shape>
                <v:line id="Line 54" style="position:absolute;visibility:visible;mso-wrap-style:square" o:spid="_x0000_s1037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mRkxAAAANsAAAAPAAAAZHJzL2Rvd25yZXYueG1sRI/dagIx&#10;FITvhb5DOIXe1axCxa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MSqZGTEAAAA2wAAAA8A&#10;AAAAAAAAAAAAAAAABwIAAGRycy9kb3ducmV2LnhtbFBLBQYAAAAAAwADALcAAAD4AgAAAAA=&#10;" from="318,6246" to="321,11148"/>
                <v:line id="Line 55" style="position:absolute;visibility:visible;mso-wrap-style:square" o:spid="_x0000_s1038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sH/wwAAANsAAAAPAAAAZHJzL2Rvd25yZXYueG1sRI/RagIx&#10;FETfC/5DuAXfNGul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q+bB/8MAAADbAAAADwAA&#10;AAAAAAAAAAAAAAAHAgAAZHJzL2Rvd25yZXYueG1sUEsFBgAAAAADAAMAtwAAAPcCAAAAAA==&#10;" from="316,6239" to="1038,6239"/>
                <v:line id="Line 56" style="position:absolute;visibility:visible;mso-wrap-style:square" o:spid="_x0000_s1039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1mLwwAAANsAAAAPAAAAZHJzL2Rvd25yZXYueG1sRI/RagIx&#10;FETfC/5DuAXfNGux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JA9Zi8MAAADbAAAADwAA&#10;AAAAAAAAAAAAAAAHAgAAZHJzL2Rvd25yZXYueG1sUEsFBgAAAAADAAMAtwAAAPcCAAAAAA==&#10;" from="316,11134" to="1038,11134"/>
              </v:group>
              <v:rect id="Rectangle 4" style="position:absolute;width:4679;height:31070;visibility:visible;mso-wrap-style:square;v-text-anchor:top" o:spid="_x0000_s1040" filled="f" strokeweight="1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"/>
              <w10:wrap anchorx="page" anchory="page"/>
            </v:group>
          </w:pict>
        </mc:Fallback>
      </mc:AlternateContent>
    </w:r>
  </w:p>
</w:ftr>
</file>

<file path=word/footer2.xml><?xml version="1.0" encoding="utf-8"?>
<w:ft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1" w:rightFromText="181" w:vertAnchor="page" w:horzAnchor="page" w:tblpX="13014" w:tblpY="13354"/>
      <w:tblOverlap w:val="never"/>
      <w:tblW w:w="10497" w:type="dxa"/>
      <w:tblBorders>
        <w:top w:val="single" w:color="auto" w:sz="8" w:space="0"/>
        <w:left w:val="single" w:color="auto" w:sz="8" w:space="0"/>
        <w:insideH w:val="single" w:color="auto" w:sz="8" w:space="0"/>
        <w:insideV w:val="single" w:color="auto" w:sz="8" w:space="0"/>
      </w:tblBorders>
      <w:tblLayout w:type="fixed"/>
      <w:tblCellMar>
        <w:left w:w="31" w:type="dxa"/>
        <w:right w:w="31" w:type="dxa"/>
      </w:tblCellMar>
      <w:tblLook w:val="0000" w:firstRow="0" w:lastRow="0" w:firstColumn="0" w:lastColumn="0" w:noHBand="0" w:noVBand="0"/>
    </w:tblPr>
    <w:tblGrid>
      <w:gridCol w:w="558"/>
      <w:gridCol w:w="572"/>
      <w:gridCol w:w="550"/>
      <w:gridCol w:w="582"/>
      <w:gridCol w:w="850"/>
      <w:gridCol w:w="536"/>
      <w:gridCol w:w="3931"/>
      <w:gridCol w:w="970"/>
      <w:gridCol w:w="936"/>
      <w:gridCol w:w="1012"/>
    </w:tblGrid>
    <w:tr w:rsidRPr="00A55697" w:rsidR="00A55697" w:rsidTr="00281FB5" w14:paraId="1D121E73" w14:textId="77777777">
      <w:trPr>
        <w:cantSplit/>
        <w:trHeight w:val="286" w:hRule="exact"/>
      </w:trPr>
      <w:tc>
        <w:tcPr>
          <w:tcW w:w="558" w:type="dxa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3CD7C507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72" w:type="dxa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3CAE7C41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50" w:type="dxa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0CE193DF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82" w:type="dxa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44F285B6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850" w:type="dxa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27007DB2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58E2E2B0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6849" w:type="dxa"/>
          <w:gridSpan w:val="4"/>
          <w:vMerge w:val="restart"/>
          <w:tcBorders>
            <w:top w:val="single" w:color="auto" w:sz="12" w:space="0"/>
            <w:left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1042F3" w14:paraId="380B1ADB" w14:textId="09FB8704">
          <w:pPr>
            <w:pStyle w:val="a4"/>
            <w:spacing w:before="0" w:line="240" w:lineRule="auto"/>
            <w:ind w:firstLine="0"/>
            <w:jc w:val="center"/>
            <w:rPr>
              <w:rFonts w:ascii="Tahoma" w:hAnsi="Tahoma" w:cs="Tahoma"/>
              <w:sz w:val="28"/>
              <w:szCs w:val="2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proofErr w:type="gramStart"/>
          <w:r>
            <w:rPr>
              <w:rFonts w:ascii="Tahoma" w:hAnsi="Tahoma" w:cs="Tahoma"/>
              <w:sz w:val="28"/>
              <w:szCs w:val="2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202309-1-ОВ-ОВИК</w:t>
          </w:r>
          <w:proofErr w:type="spellEnd"/>
          <w:r w:rsidRPr="003B4FC5" w:rsidR="0018517C">
            <w:rPr>
              <w:rFonts w:ascii="Tahoma" w:hAnsi="Tahoma" w:cs="Tahoma"/>
              <w:sz w:val="28"/>
              <w:szCs w:val="28"/>
              <w14:textOutline w14:w="9525" w14:cap="rnd" w14:cmpd="sng" w14:algn="ctr">
                <w14:noFill/>
                <w14:prstDash w14:val="solid"/>
                <w14:bevel/>
              </w14:textOutline>
            </w:rPr>
            <w:t>.С</w:t>
          </w:r>
          <w:r w:rsidR="00281FB5">
            <w:rPr>
              <w:rFonts w:ascii="Tahoma" w:hAnsi="Tahoma" w:cs="Tahoma"/>
              <w:sz w:val="28"/>
              <w:szCs w:val="28"/>
              <w14:textOutline w14:w="9525" w14:cap="rnd" w14:cmpd="sng" w14:algn="ctr">
                <w14:noFill/>
                <w14:prstDash w14:val="solid"/>
                <w14:bevel/>
              </w14:textOutline>
            </w:rPr>
            <w:t>О</w:t>
          </w:r>
          <w:proofErr w:type="gramEnd"/>
        </w:p>
      </w:tc>
    </w:tr>
    <w:tr w:rsidRPr="00A55697" w:rsidR="00A55697" w:rsidTr="00281FB5" w14:paraId="50994522" w14:textId="77777777">
      <w:trPr>
        <w:cantSplit/>
        <w:trHeight w:val="286" w:hRule="exact"/>
      </w:trPr>
      <w:tc>
        <w:tcPr>
          <w:tcW w:w="558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5B26E1EA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72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7DB5BA6D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50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3FBDE16E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82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727E2049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850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6BA97CDD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60281D4C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6849" w:type="dxa"/>
          <w:gridSpan w:val="4"/>
          <w:vMerge/>
          <w:tcBorders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7DF8E5EA" w14:textId="77777777">
          <w:pPr>
            <w:pStyle w:val="a4"/>
            <w:spacing w:before="0" w:line="240" w:lineRule="auto"/>
            <w:ind w:firstLine="0"/>
            <w:jc w:val="center"/>
            <w:rPr>
              <w:rFonts w:ascii="Tahoma" w:hAnsi="Tahoma" w:cs="Tahoma"/>
              <w:sz w:val="28"/>
              <w:szCs w:val="2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</w:tr>
    <w:tr w:rsidRPr="00A55697" w:rsidR="00A55697" w:rsidTr="00281FB5" w14:paraId="49575459" w14:textId="77777777">
      <w:trPr>
        <w:cantSplit/>
        <w:trHeight w:val="286" w:hRule="exact"/>
      </w:trPr>
      <w:tc>
        <w:tcPr>
          <w:tcW w:w="558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22FDFE66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72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051548C1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50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1C94C259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82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11F08695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850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5367C916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left w:val="single" w:color="auto" w:sz="12" w:space="0"/>
            <w:bottom w:val="single" w:color="auto" w:sz="4" w:space="0"/>
            <w:right w:val="single" w:color="auto" w:sz="12" w:space="0"/>
          </w:tcBorders>
        </w:tcPr>
        <w:p w:rsidRPr="003B4FC5" w:rsidR="00A55697" w:rsidP="00281FB5" w:rsidRDefault="00A55697" w14:paraId="4F9A2B5B" w14:textId="77777777">
          <w:pPr>
            <w:tabs>
              <w:tab w:val="num" w:pos="1069"/>
            </w:tabs>
            <w:spacing w:before="0" w:line="240" w:lineRule="auto"/>
            <w:ind w:left="1106"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6849" w:type="dxa"/>
          <w:gridSpan w:val="4"/>
          <w:vMerge w:val="restart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1042F3" w:rsidR="001042F3" w:rsidP="00281FB5" w:rsidRDefault="001042F3" w14:paraId="02D28497" w14:textId="2657F0E2">
          <w:pPr>
            <w:pStyle w:val="a4"/>
            <w:spacing w:before="0" w:line="240" w:lineRule="auto"/>
            <w:ind w:firstLine="0"/>
            <w:jc w:val="center"/>
            <w:rPr>
              <w:rFonts w:ascii="Tahoma" w:hAnsi="Tahoma" w:cs="Tahoma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Производственно-логистический комплекс</w:t>
          </w:r>
          <w:proofErr w:type="spellEnd"/>
        </w:p>
        <w:p w:rsidRPr="001042F3" w:rsidR="00A55697" w:rsidP="00281FB5" w:rsidRDefault="001042F3" w14:paraId="687E1E25" w14:textId="68262834">
          <w:pPr>
            <w:pStyle w:val="a4"/>
            <w:spacing w:before="0" w:line="240" w:lineRule="auto"/>
            <w:ind w:firstLine="0"/>
            <w:jc w:val="center"/>
            <w:rPr>
              <w:rFonts w:ascii="Tahoma" w:hAnsi="Tahoma" w:cs="Tahoma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Лаишевский-муниципальный-округ- с-Столбище, нет, нет, нет, административное</w:t>
          </w:r>
          <w:proofErr w:type="spellEnd"/>
        </w:p>
      </w:tc>
    </w:tr>
    <w:tr w:rsidRPr="00A55697" w:rsidR="00A55697" w:rsidTr="00281FB5" w14:paraId="1D667A52" w14:textId="77777777">
      <w:trPr>
        <w:cantSplit/>
        <w:trHeight w:val="286" w:hRule="exact"/>
      </w:trPr>
      <w:tc>
        <w:tcPr>
          <w:tcW w:w="558" w:type="dxa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364BAB2E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i/>
              <w:sz w:val="20"/>
              <w:szCs w:val="20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72" w:type="dxa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0FF2DD2E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i/>
              <w:sz w:val="20"/>
              <w:szCs w:val="20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50" w:type="dxa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731BDC8A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i/>
              <w:sz w:val="20"/>
              <w:szCs w:val="20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82" w:type="dxa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0EE88822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i/>
              <w:sz w:val="20"/>
              <w:szCs w:val="20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850" w:type="dxa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09BB2658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i/>
              <w:sz w:val="20"/>
              <w:szCs w:val="20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6BBAB4F7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i/>
              <w:sz w:val="20"/>
              <w:szCs w:val="20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6849" w:type="dxa"/>
          <w:gridSpan w:val="4"/>
          <w:vMerge/>
          <w:tcBorders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74BD4E01" w14:textId="77777777">
          <w:pPr>
            <w:pStyle w:val="iaeiaiiaaiea"/>
            <w:rPr>
              <w:rFonts w:ascii="Tahoma" w:hAnsi="Tahoma" w:cs="Tahoma"/>
              <w:i/>
              <w:lang w:val="ru-RU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</w:tr>
    <w:tr w:rsidRPr="00A55697" w:rsidR="00A55697" w:rsidTr="00281FB5" w14:paraId="3C1C5A2D" w14:textId="77777777">
      <w:trPr>
        <w:cantSplit/>
        <w:trHeight w:val="286" w:hRule="exact"/>
      </w:trPr>
      <w:tc>
        <w:tcPr>
          <w:tcW w:w="558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7F6F5C4C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Изм.</w:t>
          </w:r>
        </w:p>
      </w:tc>
      <w:tc>
        <w:tcPr>
          <w:tcW w:w="572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6E34DEDF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6"/>
              <w:szCs w:val="16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 w:rsidRPr="003B4FC5">
            <w:rPr>
              <w:rFonts w:ascii="Tahoma" w:hAnsi="Tahoma" w:cs="Tahoma"/>
              <w:iCs/>
              <w:sz w:val="16"/>
              <w:szCs w:val="16"/>
              <w14:textOutline w14:w="9525" w14:cap="rnd" w14:cmpd="sng" w14:algn="ctr">
                <w14:noFill/>
                <w14:prstDash w14:val="solid"/>
                <w14:bevel/>
              </w14:textOutline>
            </w:rPr>
            <w:t>Кол.уч</w:t>
          </w:r>
          <w:proofErr w:type="spellEnd"/>
        </w:p>
      </w:tc>
      <w:tc>
        <w:tcPr>
          <w:tcW w:w="550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7D56F63D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Лист</w:t>
          </w:r>
        </w:p>
      </w:tc>
      <w:tc>
        <w:tcPr>
          <w:tcW w:w="582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0C316B4A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4"/>
              <w:szCs w:val="14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4"/>
              <w:szCs w:val="14"/>
              <w14:textOutline w14:w="9525" w14:cap="rnd" w14:cmpd="sng" w14:algn="ctr">
                <w14:noFill/>
                <w14:prstDash w14:val="solid"/>
                <w14:bevel/>
              </w14:textOutline>
            </w:rPr>
            <w:t>№ док.</w:t>
          </w:r>
        </w:p>
      </w:tc>
      <w:tc>
        <w:tcPr>
          <w:tcW w:w="850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5EEDA35D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Подпись</w:t>
          </w:r>
        </w:p>
      </w:tc>
      <w:tc>
        <w:tcPr>
          <w:tcW w:w="536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5DA10A70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Дата</w:t>
          </w:r>
        </w:p>
      </w:tc>
      <w:tc>
        <w:tcPr>
          <w:tcW w:w="6849" w:type="dxa"/>
          <w:gridSpan w:val="4"/>
          <w:vMerge/>
          <w:tcBorders>
            <w:left w:val="single" w:color="auto" w:sz="12" w:space="0"/>
            <w:bottom w:val="single" w:color="auto" w:sz="12" w:space="0"/>
            <w:right w:val="single" w:color="auto" w:sz="12" w:space="0"/>
          </w:tcBorders>
        </w:tcPr>
        <w:p w:rsidRPr="003B4FC5" w:rsidR="00A55697" w:rsidP="00281FB5" w:rsidRDefault="00A55697" w14:paraId="061A5ADC" w14:textId="77777777">
          <w:pPr>
            <w:tabs>
              <w:tab w:val="num" w:pos="1069"/>
            </w:tabs>
            <w:spacing w:before="0" w:line="240" w:lineRule="auto"/>
            <w:ind w:left="1106" w:firstLine="0"/>
            <w:jc w:val="both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</w:tr>
    <w:tr w:rsidRPr="00A55697" w:rsidR="00A55697" w:rsidTr="00281FB5" w14:paraId="22AF7751" w14:textId="77777777">
      <w:trPr>
        <w:cantSplit/>
        <w:trHeight w:val="286" w:hRule="exact"/>
      </w:trPr>
      <w:tc>
        <w:tcPr>
          <w:tcW w:w="1130" w:type="dxa"/>
          <w:gridSpan w:val="2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26BC494A" w14:textId="77777777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ГИП</w:t>
          </w:r>
        </w:p>
      </w:tc>
      <w:tc>
        <w:tcPr>
          <w:tcW w:w="1132" w:type="dxa"/>
          <w:gridSpan w:val="2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A231CD" w:rsidR="00A55697" w:rsidP="00281FB5" w:rsidRDefault="00EC10D5" w14:paraId="205466AA" w14:textId="4582C325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Бакаев</w:t>
          </w:r>
          <w:proofErr w:type="spellEnd"/>
        </w:p>
      </w:tc>
      <w:tc>
        <w:tcPr>
          <w:tcW w:w="850" w:type="dxa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60F345DF" w14:textId="77777777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6FCC6C1A" w14:textId="5CC4099C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begin"/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instrText xml:space="preserve"> DATE  \@ "MM.yy"  \* MERGEFORMAT </w:instrText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separate"/>
          </w:r>
          <w:r w:rsidR="00400E0F">
            <w:rPr>
              <w:rFonts w:ascii="Tahoma" w:hAnsi="Tahoma" w:cs="Tahoma"/>
              <w:iCs/>
              <w:noProof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06.24</w:t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end"/>
          </w:r>
        </w:p>
      </w:tc>
      <w:tc>
        <w:tcPr>
          <w:tcW w:w="3931" w:type="dxa"/>
          <w:vMerge w:val="restart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1042F3" w:rsidR="00A55697" w:rsidP="00281FB5" w:rsidRDefault="001042F3" w14:paraId="105C1776" w14:textId="43EB622F">
          <w:pPr>
            <w:pStyle w:val="20"/>
            <w:spacing w:before="0" w:line="240" w:lineRule="auto"/>
            <w:ind w:left="0" w:firstLine="0"/>
            <w:jc w:val="center"/>
            <w:rPr>
              <w:rFonts w:ascii="Tahoma" w:hAnsi="Tahoma" w:cs="Tahoma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Общеобменная вентиляция</w:t>
          </w:r>
          <w:proofErr w:type="spellEnd"/>
        </w:p>
      </w:tc>
      <w:tc>
        <w:tcPr>
          <w:tcW w:w="970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37FCC0A4" w14:textId="77777777">
          <w:pPr>
            <w:pStyle w:val="20"/>
            <w:spacing w:before="0" w:line="240" w:lineRule="auto"/>
            <w:ind w:left="0"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Стадия</w:t>
          </w:r>
        </w:p>
      </w:tc>
      <w:tc>
        <w:tcPr>
          <w:tcW w:w="936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767724F2" w14:textId="77777777">
          <w:pPr>
            <w:pStyle w:val="20"/>
            <w:spacing w:before="0" w:line="240" w:lineRule="auto"/>
            <w:ind w:left="0"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Лист</w:t>
          </w:r>
        </w:p>
      </w:tc>
      <w:tc>
        <w:tcPr>
          <w:tcW w:w="1012" w:type="dxa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53D16228" w14:textId="77777777">
          <w:pPr>
            <w:pStyle w:val="20"/>
            <w:tabs>
              <w:tab w:val="clear" w:pos="1069"/>
            </w:tabs>
            <w:spacing w:before="0" w:line="240" w:lineRule="auto"/>
            <w:ind w:left="0" w:firstLine="0"/>
            <w:jc w:val="center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Листов</w:t>
          </w:r>
        </w:p>
      </w:tc>
    </w:tr>
    <w:tr w:rsidRPr="00A55697" w:rsidR="00A55697" w:rsidTr="00281FB5" w14:paraId="60B70C2E" w14:textId="77777777">
      <w:trPr>
        <w:cantSplit/>
        <w:trHeight w:val="286" w:hRule="exact"/>
      </w:trPr>
      <w:tc>
        <w:tcPr>
          <w:tcW w:w="1130" w:type="dxa"/>
          <w:gridSpan w:val="2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18517C" w14:paraId="40812FA6" w14:textId="7E90CD42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Проверил</w:t>
          </w:r>
        </w:p>
      </w:tc>
      <w:tc>
        <w:tcPr>
          <w:tcW w:w="1132" w:type="dxa"/>
          <w:gridSpan w:val="2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E972CD" w:rsidR="00A55697" w:rsidP="00281FB5" w:rsidRDefault="00A145F3" w14:paraId="370DC940" w14:textId="5891CECB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Бакаев</w:t>
          </w:r>
          <w:proofErr w:type="spellEnd"/>
        </w:p>
      </w:tc>
      <w:tc>
        <w:tcPr>
          <w:tcW w:w="850" w:type="dxa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26EE5CD7" w14:textId="77777777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216C6D9D" w14:textId="0F186667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begin"/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instrText xml:space="preserve"> DATE  \@ "MM.yy"  \* MERGEFORMAT </w:instrText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separate"/>
          </w:r>
          <w:r w:rsidR="00400E0F">
            <w:rPr>
              <w:rFonts w:ascii="Tahoma" w:hAnsi="Tahoma" w:cs="Tahoma"/>
              <w:iCs/>
              <w:noProof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06.24</w:t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end"/>
          </w:r>
        </w:p>
      </w:tc>
      <w:tc>
        <w:tcPr>
          <w:tcW w:w="3931" w:type="dxa"/>
          <w:vMerge/>
          <w:tcBorders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57B5DAC7" w14:textId="77777777">
          <w:pPr>
            <w:pStyle w:val="14"/>
            <w:spacing w:before="0" w:line="240" w:lineRule="auto"/>
            <w:ind w:firstLine="0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970" w:type="dxa"/>
          <w:vMerge w:val="restart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2C4628" w:rsidR="00A55697" w:rsidP="00281FB5" w:rsidRDefault="002C4628" w14:paraId="7696EDB7" w14:textId="302CC705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iCs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П</w:t>
          </w:r>
          <w:proofErr w:type="spellEnd"/>
        </w:p>
      </w:tc>
      <w:tc>
        <w:tcPr>
          <w:tcW w:w="936" w:type="dxa"/>
          <w:vMerge w:val="restart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172A7520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t>1</w:t>
          </w:r>
        </w:p>
      </w:tc>
      <w:tc>
        <w:tcPr>
          <w:tcW w:w="1012" w:type="dxa"/>
          <w:vMerge w:val="restart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52DC18FA" w14:textId="77777777">
          <w:pPr>
            <w:pStyle w:val="a7"/>
            <w:spacing w:before="0" w:line="240" w:lineRule="auto"/>
            <w:ind w:firstLine="0"/>
            <w:jc w:val="center"/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begin"/>
          </w:r>
          <w:r w:rsidRPr="003B4FC5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instrText xml:space="preserve"> </w:instrText>
          </w:r>
          <w:r w:rsidRPr="003B4FC5">
            <w:rPr>
              <w:rFonts w:ascii="Tahoma" w:hAnsi="Tahoma" w:cs="Tahoma"/>
              <w:color w:val="333333"/>
              <w:shd w:val="clear" w:color="auto" w:fill="F9F9F9"/>
            </w:rPr>
            <w:instrText>NumPages</w:instrText>
          </w:r>
          <w:r w:rsidRPr="003B4FC5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instrText xml:space="preserve"> </w:instrText>
          </w:r>
          <w:r w:rsidRPr="003B4FC5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separate"/>
          </w:r>
          <w:r w:rsidRPr="003B4FC5">
            <w:rPr>
              <w:rFonts w:ascii="Tahoma" w:hAnsi="Tahoma" w:cs="Tahoma"/>
              <w:noProof/>
              <w:color w:val="333333"/>
              <w:shd w:val="clear" w:color="auto" w:fill="F9F9F9"/>
            </w:rPr>
            <w:t>6</w:t>
          </w:r>
          <w:r w:rsidRPr="003B4FC5">
            <w:rPr>
              <w:rFonts w:ascii="Tahoma" w:hAnsi="Tahoma" w:cs="Tahoma"/>
              <w:iCs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end"/>
          </w:r>
        </w:p>
      </w:tc>
    </w:tr>
    <w:tr w:rsidRPr="00A55697" w:rsidR="00A55697" w:rsidTr="00281FB5" w14:paraId="28FF71B1" w14:textId="77777777">
      <w:trPr>
        <w:cantSplit/>
        <w:trHeight w:val="286" w:hRule="exact"/>
      </w:trPr>
      <w:tc>
        <w:tcPr>
          <w:tcW w:w="1130" w:type="dxa"/>
          <w:gridSpan w:val="2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18517C" w14:paraId="695B26FC" w14:textId="3DE24D38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proofErr w:type="gramStart"/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Т.контроль</w:t>
          </w:r>
          <w:proofErr w:type="spellEnd"/>
          <w:proofErr w:type="gramEnd"/>
        </w:p>
      </w:tc>
      <w:tc>
        <w:tcPr>
          <w:tcW w:w="1132" w:type="dxa"/>
          <w:gridSpan w:val="2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E972CD" w:rsidR="00A55697" w:rsidP="00281FB5" w:rsidRDefault="00B16A4B" w14:paraId="68F38F6D" w14:textId="634480BC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/>
          </w:r>
          <w:proofErr w:type="spellEnd"/>
        </w:p>
      </w:tc>
      <w:tc>
        <w:tcPr>
          <w:tcW w:w="850" w:type="dxa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62D2286E" w14:textId="77777777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3365EA04" w14:textId="4608247C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begin"/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instrText xml:space="preserve"> DATE  \@ "MM.yy"  \* MERGEFORMAT </w:instrText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separate"/>
          </w:r>
          <w:r w:rsidR="00400E0F">
            <w:rPr>
              <w:rFonts w:ascii="Tahoma" w:hAnsi="Tahoma" w:cs="Tahoma"/>
              <w:iCs/>
              <w:noProof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06.24</w:t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end"/>
          </w:r>
        </w:p>
      </w:tc>
      <w:tc>
        <w:tcPr>
          <w:tcW w:w="3931" w:type="dxa"/>
          <w:vMerge/>
          <w:tcBorders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67CF5E10" w14:textId="77777777">
          <w:pPr>
            <w:pStyle w:val="14"/>
            <w:spacing w:before="0" w:line="240" w:lineRule="auto"/>
            <w:ind w:firstLine="0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970" w:type="dxa"/>
          <w:vMerge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19587803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936" w:type="dxa"/>
          <w:vMerge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7200C9A7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1012" w:type="dxa"/>
          <w:vMerge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2344FF36" w14:textId="77777777">
          <w:pPr>
            <w:spacing w:before="0" w:line="240" w:lineRule="auto"/>
            <w:ind w:firstLine="0"/>
            <w:jc w:val="center"/>
            <w:rPr>
              <w:rFonts w:ascii="Tahoma" w:hAnsi="Tahoma" w:cs="Tahoma"/>
              <w:i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</w:tr>
    <w:tr w:rsidRPr="00A55697" w:rsidR="00A55697" w:rsidTr="00281FB5" w14:paraId="3A73AD37" w14:textId="77777777">
      <w:trPr>
        <w:cantSplit/>
        <w:trHeight w:val="284" w:hRule="exact"/>
      </w:trPr>
      <w:tc>
        <w:tcPr>
          <w:tcW w:w="1130" w:type="dxa"/>
          <w:gridSpan w:val="2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6AB95A2E" w14:textId="77777777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Разработал</w:t>
          </w:r>
        </w:p>
      </w:tc>
      <w:tc>
        <w:tcPr>
          <w:tcW w:w="1132" w:type="dxa"/>
          <w:gridSpan w:val="2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E972CD" w:rsidR="00A55697" w:rsidP="00281FB5" w:rsidRDefault="00B16A4B" w14:paraId="63C59078" w14:textId="370BB6C3">
          <w:pPr>
            <w:pStyle w:val="a4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Пискунов</w:t>
          </w:r>
          <w:proofErr w:type="spellEnd"/>
        </w:p>
      </w:tc>
      <w:tc>
        <w:tcPr>
          <w:tcW w:w="850" w:type="dxa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2D442BCE" w14:textId="77777777">
          <w:pPr>
            <w:pStyle w:val="a4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3B4FC5" w:rsidR="00A55697" w:rsidP="00281FB5" w:rsidRDefault="00A55697" w14:paraId="2B513A01" w14:textId="28246229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begin"/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instrText xml:space="preserve"> DATE  \@ "MM.yy"  \* MERGEFORMAT </w:instrText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separate"/>
          </w:r>
          <w:r w:rsidR="00400E0F">
            <w:rPr>
              <w:rFonts w:ascii="Tahoma" w:hAnsi="Tahoma" w:cs="Tahoma"/>
              <w:iCs/>
              <w:noProof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06.24</w:t>
          </w:r>
          <w:r w:rsidRPr="003B4FC5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end"/>
          </w:r>
        </w:p>
      </w:tc>
      <w:tc>
        <w:tcPr>
          <w:tcW w:w="3931" w:type="dxa"/>
          <w:vMerge w:val="restart"/>
          <w:tcBorders>
            <w:top w:val="single" w:color="auto" w:sz="12" w:space="0"/>
            <w:left w:val="single" w:color="auto" w:sz="12" w:space="0"/>
            <w:right w:val="single" w:color="auto" w:sz="12" w:space="0"/>
          </w:tcBorders>
          <w:vAlign w:val="center"/>
        </w:tcPr>
        <w:p w:rsidRPr="003B4FC5" w:rsidR="00A55697" w:rsidP="00281FB5" w:rsidRDefault="00281FB5" w14:paraId="662B0CBB" w14:textId="25F40B74">
          <w:pPr>
            <w:pStyle w:val="14"/>
            <w:spacing w:before="0" w:line="240" w:lineRule="auto"/>
            <w:ind w:firstLine="0"/>
            <w:rPr>
              <w:rFonts w:ascii="Tahoma" w:hAnsi="Tahoma" w:cs="Tahoma"/>
              <w:sz w:val="20"/>
              <w:szCs w:val="20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>
            <w:rPr>
              <w:rFonts w:ascii="Tahoma" w:hAnsi="Tahoma" w:cs="Tahoma"/>
              <w:sz w:val="20"/>
              <w:szCs w:val="20"/>
              <w14:textOutline w14:w="9525" w14:cap="rnd" w14:cmpd="sng" w14:algn="ctr">
                <w14:noFill/>
                <w14:prstDash w14:val="solid"/>
                <w14:bevel/>
              </w14:textOutline>
            </w:rPr>
            <w:t>Спецификация оборудования и материалов</w:t>
          </w:r>
        </w:p>
      </w:tc>
      <w:tc>
        <w:tcPr>
          <w:tcW w:w="2918" w:type="dxa"/>
          <w:gridSpan w:val="3"/>
          <w:vMerge w:val="restart"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2C4628" w:rsidR="00A55697" w:rsidP="00281FB5" w:rsidRDefault="002C4628" w14:paraId="7B5657CF" w14:textId="1E9C1D72">
          <w:pPr>
            <w:pStyle w:val="name"/>
            <w:ind w:left="171"/>
            <w:rPr>
              <w:rFonts w:ascii="Tahoma" w:hAnsi="Tahoma" w:cs="Tahoma"/>
              <w:iCs/>
              <w:sz w:val="24"/>
              <w:szCs w:val="24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iCs/>
              <w:sz w:val="24"/>
              <w:szCs w:val="24"/>
              <w14:textOutline w14:w="9525" w14:cap="rnd" w14:cmpd="sng" w14:algn="ctr">
                <w14:noFill/>
                <w14:prstDash w14:val="solid"/>
                <w14:bevel/>
              </w14:textOutline>
            </w:rPr>
            <w:t>ООО "Проект-Б"</w:t>
          </w:r>
          <w:proofErr w:type="spellEnd"/>
        </w:p>
      </w:tc>
    </w:tr>
    <w:tr w:rsidRPr="00A55697" w:rsidR="00A55697" w:rsidTr="00281FB5" w14:paraId="28E466D1" w14:textId="77777777">
      <w:trPr>
        <w:cantSplit/>
        <w:trHeight w:val="284" w:hRule="exact"/>
      </w:trPr>
      <w:tc>
        <w:tcPr>
          <w:tcW w:w="1130" w:type="dxa"/>
          <w:gridSpan w:val="2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02C8F685" w14:textId="77777777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1132" w:type="dxa"/>
          <w:gridSpan w:val="2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72A5F021" w14:textId="77777777">
          <w:pPr>
            <w:pStyle w:val="a4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850" w:type="dxa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62FA1B73" w14:textId="77777777">
          <w:pPr>
            <w:pStyle w:val="a4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top w:val="single" w:color="auto" w:sz="4" w:space="0"/>
            <w:left w:val="single" w:color="auto" w:sz="12" w:space="0"/>
            <w:bottom w:val="single" w:color="auto" w:sz="4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2FFBE61E" w14:textId="77777777">
          <w:pPr>
            <w:pStyle w:val="a4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3931" w:type="dxa"/>
          <w:vMerge/>
          <w:tcBorders>
            <w:left w:val="single" w:color="auto" w:sz="12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6DB7D07B" w14:textId="77777777">
          <w:pPr>
            <w:pStyle w:val="14"/>
            <w:spacing w:before="0" w:line="240" w:lineRule="auto"/>
            <w:ind w:firstLine="0"/>
            <w:rPr>
              <w:rFonts w:ascii="Tahoma" w:hAnsi="Tahoma" w:cs="Tahoma"/>
              <w:sz w:val="24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2918" w:type="dxa"/>
          <w:gridSpan w:val="3"/>
          <w:vMerge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3FC5F8BE" w14:textId="77777777">
          <w:pPr>
            <w:pStyle w:val="name"/>
            <w:rPr>
              <w:rFonts w:ascii="Tahoma" w:hAnsi="Tahoma" w:cs="Tahoma"/>
              <w:iCs/>
              <w:sz w:val="24"/>
              <w:szCs w:val="24"/>
              <w:lang w:val="ru-RU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</w:tr>
    <w:tr w:rsidRPr="00A55697" w:rsidR="00A55697" w:rsidTr="00281FB5" w14:paraId="2FD8AAC3" w14:textId="77777777">
      <w:trPr>
        <w:cantSplit/>
        <w:trHeight w:val="284" w:hRule="exact"/>
      </w:trPr>
      <w:tc>
        <w:tcPr>
          <w:tcW w:w="1130" w:type="dxa"/>
          <w:gridSpan w:val="2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5D4938F0" w14:textId="77777777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proofErr w:type="gramStart"/>
          <w:r w:rsidRPr="00A55697"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Н.контроль</w:t>
          </w:r>
          <w:proofErr w:type="spellEnd"/>
          <w:proofErr w:type="gramEnd"/>
        </w:p>
      </w:tc>
      <w:tc>
        <w:tcPr>
          <w:tcW w:w="1132" w:type="dxa"/>
          <w:gridSpan w:val="2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E972CD" w:rsidR="00A55697" w:rsidP="00281FB5" w:rsidRDefault="00B16A4B" w14:paraId="5D1A474C" w14:textId="039EB655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proofErr w:type="spellStart"/>
          <w:r>
            <w:rPr>
              <w:rFonts w:ascii="Tahoma" w:hAnsi="Tahoma" w:cs="Tahoma"/>
              <w:iCs/>
              <w:sz w:val="18"/>
              <w:szCs w:val="18"/>
              <w:lang w:val="en-US"/>
              <w14:textOutline w14:w="9525" w14:cap="rnd" w14:cmpd="sng" w14:algn="ctr">
                <w14:noFill/>
                <w14:prstDash w14:val="solid"/>
                <w14:bevel/>
              </w14:textOutline>
            </w:rPr>
            <w:t>Саманова</w:t>
          </w:r>
          <w:proofErr w:type="spellEnd"/>
        </w:p>
      </w:tc>
      <w:tc>
        <w:tcPr>
          <w:tcW w:w="850" w:type="dxa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542E0EF7" w14:textId="77777777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536" w:type="dxa"/>
          <w:tcBorders>
            <w:top w:val="single" w:color="auto" w:sz="4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06010A34" w14:textId="341E28D9">
          <w:pPr>
            <w:pStyle w:val="a7"/>
            <w:spacing w:before="0" w:line="240" w:lineRule="auto"/>
            <w:ind w:firstLine="0"/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  <w:r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begin"/>
          </w:r>
          <w:r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instrText xml:space="preserve"> DATE  \@ "MM.yy"  \* MERGEFORMAT </w:instrText>
          </w:r>
          <w:r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separate"/>
          </w:r>
          <w:r w:rsidR="00400E0F">
            <w:rPr>
              <w:rFonts w:ascii="Tahoma" w:hAnsi="Tahoma" w:cs="Tahoma"/>
              <w:iCs/>
              <w:noProof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t>06.24</w:t>
          </w:r>
          <w:r>
            <w:rPr>
              <w:rFonts w:ascii="Tahoma" w:hAnsi="Tahoma" w:cs="Tahoma"/>
              <w:iCs/>
              <w:sz w:val="18"/>
              <w:szCs w:val="18"/>
              <w14:textOutline w14:w="9525" w14:cap="rnd" w14:cmpd="sng" w14:algn="ctr">
                <w14:noFill/>
                <w14:prstDash w14:val="solid"/>
                <w14:bevel/>
              </w14:textOutline>
            </w:rPr>
            <w:fldChar w:fldCharType="end"/>
          </w:r>
        </w:p>
      </w:tc>
      <w:tc>
        <w:tcPr>
          <w:tcW w:w="3931" w:type="dxa"/>
          <w:vMerge/>
          <w:tcBorders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70F112A7" w14:textId="77777777">
          <w:pPr>
            <w:pStyle w:val="a7"/>
            <w:spacing w:before="0" w:line="240" w:lineRule="auto"/>
            <w:ind w:firstLine="0"/>
            <w:rPr>
              <w:rFonts w:ascii="Tahoma" w:hAnsi="Tahoma" w:cs="Tahoma"/>
              <w:sz w:val="24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  <w:tc>
        <w:tcPr>
          <w:tcW w:w="2918" w:type="dxa"/>
          <w:gridSpan w:val="3"/>
          <w:vMerge/>
          <w:tc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cBorders>
          <w:vAlign w:val="center"/>
        </w:tcPr>
        <w:p w:rsidRPr="00A55697" w:rsidR="00A55697" w:rsidP="00281FB5" w:rsidRDefault="00A55697" w14:paraId="6B657F7C" w14:textId="77777777">
          <w:pPr>
            <w:pStyle w:val="name"/>
            <w:rPr>
              <w:rFonts w:ascii="Tahoma" w:hAnsi="Tahoma" w:cs="Tahoma"/>
              <w:iCs/>
              <w:sz w:val="24"/>
              <w:szCs w:val="24"/>
              <w:lang w:val="ru-RU"/>
              <w14:textOutline w14:w="9525" w14:cap="rnd" w14:cmpd="sng" w14:algn="ctr">
                <w14:noFill/>
                <w14:prstDash w14:val="solid"/>
                <w14:bevel/>
              </w14:textOutline>
            </w:rPr>
          </w:pPr>
        </w:p>
      </w:tc>
    </w:tr>
  </w:tbl>
  <w:p w:rsidRPr="00A55697" w:rsidR="00A55697" w:rsidRDefault="001D19F6" w14:paraId="261BD847" w14:textId="710D41D4">
    <w:pPr>
      <w:pStyle w:val="a4"/>
      <w:rPr>
        <w:rFonts w:ascii="Tahoma" w:hAnsi="Tahoma" w:cs="Tahoma"/>
        <w:i/>
        <w:sz w:val="10"/>
        <w:szCs w:val="16"/>
      </w:rPr>
    </w:pPr>
    <w:r w:rsidRPr="001D19F6">
      <w:rPr>
        <w:rFonts w:ascii="Tahoma" w:hAnsi="Tahoma" w:cs="Tahoma"/>
        <w:i/>
        <w:noProof/>
        <w:sz w:val="10"/>
        <w:szCs w:val="16"/>
      </w:rPr>
      <mc:AlternateContent>
        <mc:Choice Requires="wps">
          <w:drawing>
            <wp:anchor distT="45720" distB="45720" distL="114300" distR="114300" simplePos="0" relativeHeight="251675135" behindDoc="0" locked="0" layoutInCell="1" allowOverlap="1" wp14:editId="2420A1A4" wp14:anchorId="24A34C0B">
              <wp:simplePos x="0" y="0"/>
              <wp:positionH relativeFrom="column">
                <wp:posOffset>-95885</wp:posOffset>
              </wp:positionH>
              <wp:positionV relativeFrom="paragraph">
                <wp:posOffset>-114935</wp:posOffset>
              </wp:positionV>
              <wp:extent cx="2314575" cy="381000"/>
              <wp:effectExtent l="0" t="0" r="0" b="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457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1D19F6" w:rsidR="001D19F6" w:rsidP="001D19F6" w:rsidRDefault="001D19F6" w14:paraId="58E55EC1" w14:textId="528D86FA">
                          <w:pPr>
                            <w:ind w:firstLine="0"/>
                            <w:rPr>
                              <w:color w:val="A6A6A6" w:themeColor="background1" w:themeShade="A6"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 w:rsidRPr="001D19F6">
                            <w:rPr>
                              <w:color w:val="A6A6A6" w:themeColor="background1" w:themeShade="A6"/>
                              <w:sz w:val="20"/>
                              <w:szCs w:val="20"/>
                              <w:lang w:val="en-US"/>
                            </w:rPr>
                            <w:t>MasterCAD</w:t>
                          </w:r>
                          <w:proofErr w:type="spellEnd"/>
                          <w:r w:rsidRPr="001D19F6">
                            <w:rPr>
                              <w:color w:val="A6A6A6" w:themeColor="background1" w:themeShade="A6"/>
                              <w:sz w:val="20"/>
                              <w:szCs w:val="20"/>
                              <w:lang w:val="en-US"/>
                            </w:rPr>
                            <w:t xml:space="preserve">   //mastersapr.ru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4A34C0B">
              <v:stroke joinstyle="miter"/>
              <v:path gradientshapeok="t" o:connecttype="rect"/>
            </v:shapetype>
            <v:shape id="_x0000_s1043" style="position:absolute;left:0;text-align:left;margin-left:-7.55pt;margin-top:-9.05pt;width:182.25pt;height:30pt;z-index:2516751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">
              <v:textbox>
                <w:txbxContent>
                  <w:p w:rsidRPr="001D19F6" w:rsidR="001D19F6" w:rsidP="001D19F6" w:rsidRDefault="001D19F6" w14:paraId="58E55EC1" w14:textId="528D86FA">
                    <w:pPr>
                      <w:ind w:firstLine="0"/>
                      <w:rPr>
                        <w:color w:val="A6A6A6" w:themeColor="background1" w:themeShade="A6"/>
                        <w:sz w:val="20"/>
                        <w:szCs w:val="20"/>
                        <w:lang w:val="en-US"/>
                      </w:rPr>
                    </w:pPr>
                    <w:proofErr w:type="spellStart"/>
                    <w:r w:rsidRPr="001D19F6">
                      <w:rPr>
                        <w:color w:val="A6A6A6" w:themeColor="background1" w:themeShade="A6"/>
                        <w:sz w:val="20"/>
                        <w:szCs w:val="20"/>
                        <w:lang w:val="en-US"/>
                      </w:rPr>
                      <w:t>MasterCAD</w:t>
                    </w:r>
                    <w:proofErr w:type="spellEnd"/>
                    <w:r w:rsidRPr="001D19F6">
                      <w:rPr>
                        <w:color w:val="A6A6A6" w:themeColor="background1" w:themeShade="A6"/>
                        <w:sz w:val="20"/>
                        <w:szCs w:val="20"/>
                        <w:lang w:val="en-US"/>
                      </w:rPr>
                      <w:t xml:space="preserve">   //mastersapr.ru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55697" w:rsidR="00A55697">
      <w:rPr>
        <w:rFonts w:ascii="Tahoma" w:hAnsi="Tahoma" w:cs="Tahoma"/>
        <w:i/>
        <w:noProof/>
        <w:sz w:val="10"/>
        <w:szCs w:val="16"/>
        <w:lang w:eastAsia="ru-RU"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editId="44B9EE76" wp14:anchorId="67A875BE">
              <wp:simplePos x="0" y="0"/>
              <wp:positionH relativeFrom="column">
                <wp:posOffset>-479425</wp:posOffset>
              </wp:positionH>
              <wp:positionV relativeFrom="paragraph">
                <wp:posOffset>-3117215</wp:posOffset>
              </wp:positionV>
              <wp:extent cx="472118" cy="3117215"/>
              <wp:effectExtent l="0" t="0" r="42545" b="26035"/>
              <wp:wrapNone/>
              <wp:docPr id="42" name="Группа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2118" cy="3117215"/>
                        <a:chOff x="0" y="0"/>
                        <a:chExt cx="472118" cy="3117215"/>
                      </a:xfrm>
                    </wpg:grpSpPr>
                    <wpg:grpSp>
                      <wpg:cNvPr id="5" name="Group 64"/>
                      <wpg:cNvGrpSpPr>
                        <a:grpSpLocks/>
                      </wpg:cNvGrpSpPr>
                      <wpg:grpSpPr bwMode="auto">
                        <a:xfrm>
                          <a:off x="13648" y="0"/>
                          <a:ext cx="458470" cy="3117215"/>
                          <a:chOff x="316" y="6239"/>
                          <a:chExt cx="722" cy="4909"/>
                        </a:xfrm>
                      </wpg:grpSpPr>
                      <wps:wsp>
                        <wps:cNvPr id="6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646" y="6239"/>
                            <a:ext cx="3" cy="490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316" y="7732"/>
                            <a:ext cx="72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316" y="9720"/>
                            <a:ext cx="72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17" y="6364"/>
                            <a:ext cx="247" cy="1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Pr="00DB5589" w:rsidR="00A55697" w:rsidP="00574270" w:rsidRDefault="00A55697" w14:paraId="1C772F4D" w14:textId="77777777">
                              <w:pPr>
                                <w:spacing w:before="0" w:line="240" w:lineRule="auto"/>
                                <w:ind w:firstLine="0"/>
                                <w:jc w:val="center"/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</w:pPr>
                              <w:r w:rsidRPr="00DB5589"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Взамен инв. №</w:t>
                              </w:r>
                            </w:p>
                            <w:p w:rsidRPr="00CE30A3" w:rsidR="00A55697" w:rsidRDefault="00A55697" w14:paraId="235E503A" w14:textId="77777777">
                              <w:pPr>
                                <w:rPr>
                                  <w:rFonts w:ascii="ISOCPEUR" w:hAnsi="ISOCPEUR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43" y="7850"/>
                            <a:ext cx="247" cy="1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Pr="00DB5589" w:rsidR="00A55697" w:rsidP="00574270" w:rsidRDefault="00A55697" w14:paraId="3640607F" w14:textId="77777777">
                              <w:pPr>
                                <w:spacing w:before="0" w:line="240" w:lineRule="auto"/>
                                <w:ind w:firstLine="0"/>
                                <w:jc w:val="center"/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</w:pPr>
                              <w:r w:rsidRPr="00DB5589"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37" y="6362"/>
                            <a:ext cx="246" cy="1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5697" w:rsidP="00E40931" w:rsidRDefault="00A55697" w14:paraId="6EB57B37" w14:textId="77777777">
                              <w:pPr>
                                <w:pStyle w:val="a5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318" y="9802"/>
                            <a:ext cx="262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Pr="00DB5589" w:rsidR="00A55697" w:rsidP="00574270" w:rsidRDefault="00A55697" w14:paraId="467FB37E" w14:textId="77777777">
                              <w:pPr>
                                <w:spacing w:before="0" w:line="240" w:lineRule="auto"/>
                                <w:ind w:firstLine="0"/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</w:pPr>
                              <w:r w:rsidRPr="00DB5589"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318" y="6246"/>
                            <a:ext cx="3" cy="490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316" y="6239"/>
                            <a:ext cx="72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316" y="11134"/>
                            <a:ext cx="72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3" name="Rectangle 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" cy="310705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42" style="position:absolute;left:0;text-align:left;margin-left:-37.75pt;margin-top:-245.45pt;width:37.15pt;height:245.45pt;z-index:251653120" coordsize="4721,31172" o:spid="_x0000_s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" w14:anchorId="67A875BE">
              <v:group id="Group 64" style="position:absolute;left:136;width:4585;height:31172" coordsize="722,4909" coordorigin="316,6239" o:spid="_x0000_s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line id="Line 54" style="position:absolute;visibility:visible;mso-wrap-style:square" o:spid="_x0000_s1046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" from="646,6239" to="649,11141"/>
                <v:line id="Line 55" style="position:absolute;visibility:visible;mso-wrap-style:square" o:spid="_x0000_s1047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" from="316,7732" to="1038,7732"/>
                <v:line id="Line 56" style="position:absolute;visibility:visible;mso-wrap-style:square" o:spid="_x0000_s1048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" from="316,9720" to="1038,9720"/>
                <v:shape id="Text Box 57" style="position:absolute;left:317;top:6364;width:247;height:1319;visibility:visible;mso-wrap-style:square;v-text-anchor:top" o:spid="_x0000_s104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">
                  <v:textbox style="layout-flow:vertical;mso-layout-flow-alt:bottom-to-top" inset="0,0,0,0">
                    <w:txbxContent>
                      <w:p w:rsidRPr="00DB5589" w:rsidR="00A55697" w:rsidP="00574270" w:rsidRDefault="00A55697" w14:paraId="1C772F4D" w14:textId="77777777">
                        <w:pPr>
                          <w:spacing w:before="0" w:line="240" w:lineRule="auto"/>
                          <w:ind w:firstLine="0"/>
                          <w:jc w:val="center"/>
                          <w:rPr>
                            <w:rFonts w:ascii="Tahoma" w:hAnsi="Tahoma" w:cs="Tahoma"/>
                            <w:sz w:val="20"/>
                            <w:szCs w:val="20"/>
                          </w:rPr>
                        </w:pPr>
                        <w:r w:rsidRPr="00DB5589">
                          <w:rPr>
                            <w:rFonts w:ascii="Tahoma" w:hAnsi="Tahoma" w:cs="Tahoma"/>
                            <w:sz w:val="20"/>
                            <w:szCs w:val="20"/>
                          </w:rPr>
                          <w:t>Взамен инв. №</w:t>
                        </w:r>
                      </w:p>
                      <w:p w:rsidRPr="00CE30A3" w:rsidR="00A55697" w:rsidRDefault="00A55697" w14:paraId="235E503A" w14:textId="77777777">
                        <w:pPr>
                          <w:rPr>
                            <w:rFonts w:ascii="ISOCPEUR" w:hAnsi="ISOCPEUR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58" style="position:absolute;left:343;top:7850;width:247;height:1872;visibility:visible;mso-wrap-style:square;v-text-anchor:top" o:spid="_x0000_s105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">
                  <v:textbox style="layout-flow:vertical;mso-layout-flow-alt:bottom-to-top" inset="0,0,0,0">
                    <w:txbxContent>
                      <w:p w:rsidRPr="00DB5589" w:rsidR="00A55697" w:rsidP="00574270" w:rsidRDefault="00A55697" w14:paraId="3640607F" w14:textId="77777777">
                        <w:pPr>
                          <w:spacing w:before="0" w:line="240" w:lineRule="auto"/>
                          <w:ind w:firstLine="0"/>
                          <w:jc w:val="center"/>
                          <w:rPr>
                            <w:rFonts w:ascii="Tahoma" w:hAnsi="Tahoma" w:cs="Tahoma"/>
                            <w:sz w:val="20"/>
                            <w:szCs w:val="20"/>
                          </w:rPr>
                        </w:pPr>
                        <w:r w:rsidRPr="00DB5589">
                          <w:rPr>
                            <w:rFonts w:ascii="Tahoma" w:hAnsi="Tahoma" w:cs="Tahoma"/>
                            <w:sz w:val="20"/>
                            <w:szCs w:val="20"/>
                          </w:rPr>
                          <w:t>Подпись и дата</w:t>
                        </w:r>
                      </w:p>
                    </w:txbxContent>
                  </v:textbox>
                </v:shape>
                <v:shape id="Text Box 59" style="position:absolute;left:737;top:6362;width:246;height:1319;visibility:visible;mso-wrap-style:square;v-text-anchor:top" o:spid="_x0000_s105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">
                  <v:textbox style="layout-flow:vertical;mso-layout-flow-alt:bottom-to-top" inset="0,0,0,0">
                    <w:txbxContent>
                      <w:p w:rsidR="00A55697" w:rsidP="00E40931" w:rsidRDefault="00A55697" w14:paraId="6EB57B37" w14:textId="77777777">
                        <w:pPr>
                          <w:pStyle w:val="a5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v:shape id="Text Box 61" style="position:absolute;left:318;top:9802;width:262;height:1277;visibility:visible;mso-wrap-style:square;v-text-anchor:top" o:spid="_x0000_s105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">
                  <v:textbox style="layout-flow:vertical;mso-layout-flow-alt:bottom-to-top" inset="0,0,0,0">
                    <w:txbxContent>
                      <w:p w:rsidRPr="00DB5589" w:rsidR="00A55697" w:rsidP="00574270" w:rsidRDefault="00A55697" w14:paraId="467FB37E" w14:textId="77777777">
                        <w:pPr>
                          <w:spacing w:before="0" w:line="240" w:lineRule="auto"/>
                          <w:ind w:firstLine="0"/>
                          <w:rPr>
                            <w:rFonts w:ascii="Tahoma" w:hAnsi="Tahoma" w:cs="Tahoma"/>
                            <w:sz w:val="20"/>
                            <w:szCs w:val="20"/>
                          </w:rPr>
                        </w:pPr>
                        <w:r w:rsidRPr="00DB5589">
                          <w:rPr>
                            <w:rFonts w:ascii="Tahoma" w:hAnsi="Tahoma" w:cs="Tahoma"/>
                            <w:sz w:val="20"/>
                            <w:szCs w:val="20"/>
                          </w:rPr>
                          <w:t>Инв. № подл.</w:t>
                        </w:r>
                      </w:p>
                    </w:txbxContent>
                  </v:textbox>
                </v:shape>
                <v:line id="Line 54" style="position:absolute;visibility:visible;mso-wrap-style:square" o:spid="_x0000_s1053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" from="318,6246" to="321,11148"/>
                <v:line id="Line 55" style="position:absolute;visibility:visible;mso-wrap-style:square" o:spid="_x0000_s1054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" from="316,6239" to="1038,6239"/>
                <v:line id="Line 56" style="position:absolute;visibility:visible;mso-wrap-style:square" o:spid="_x0000_s1055" strokeweight="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" from="316,11134" to="1038,11134"/>
              </v:group>
              <v:rect id="Rectangle 4" style="position:absolute;width:4679;height:31070;visibility:visible;mso-wrap-style:square;v-text-anchor:top" o:spid="_x0000_s1056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16540" w14:textId="77777777" w:rsidR="004748F5" w:rsidRDefault="004748F5" w:rsidP="008F2F3A">
      <w:r>
        <w:separator/>
      </w:r>
    </w:p>
  </w:footnote>
  <w:footnote w:type="continuationSeparator" w:id="0">
    <w:p w14:paraId="1BB7F3F5" w14:textId="77777777" w:rsidR="004748F5" w:rsidRDefault="004748F5" w:rsidP="008F2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15203" w14:textId="01C91EBF" w:rsidR="00A55697" w:rsidRDefault="00400E0F">
    <w:pPr>
      <w:pStyle w:val="a5"/>
      <w:tabs>
        <w:tab w:val="center" w:pos="-1843"/>
        <w:tab w:val="right" w:pos="6237"/>
      </w:tabs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039" behindDoc="1" locked="0" layoutInCell="1" allowOverlap="1" wp14:anchorId="54481C6D" wp14:editId="0F521D5F">
              <wp:simplePos x="0" y="0"/>
              <wp:positionH relativeFrom="column">
                <wp:posOffset>13850620</wp:posOffset>
              </wp:positionH>
              <wp:positionV relativeFrom="paragraph">
                <wp:posOffset>184785</wp:posOffset>
              </wp:positionV>
              <wp:extent cx="359410" cy="215900"/>
              <wp:effectExtent l="0" t="0" r="21590" b="12700"/>
              <wp:wrapNone/>
              <wp:docPr id="14" name="Прямоугольник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410" cy="2159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F94602" id="Прямоугольник 14" o:spid="_x0000_s1026" style="position:absolute;margin-left:1090.6pt;margin-top:14.55pt;width:28.3pt;height:17pt;z-index:-2516454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" filled="f" strokecolor="black [3213]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087" behindDoc="0" locked="0" layoutInCell="1" allowOverlap="1" wp14:anchorId="2F20D238" wp14:editId="4B3C483F">
              <wp:simplePos x="0" y="0"/>
              <wp:positionH relativeFrom="column">
                <wp:posOffset>13858557</wp:posOffset>
              </wp:positionH>
              <wp:positionV relativeFrom="paragraph">
                <wp:posOffset>185420</wp:posOffset>
              </wp:positionV>
              <wp:extent cx="344488" cy="206375"/>
              <wp:effectExtent l="0" t="0" r="0" b="3175"/>
              <wp:wrapNone/>
              <wp:docPr id="17" name="Надпись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4488" cy="206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DFEA6" w14:textId="111E3DDA" w:rsidR="00011273" w:rsidRPr="00011273" w:rsidRDefault="00011273" w:rsidP="00400E0F">
                          <w:pPr>
                            <w:spacing w:before="0" w:line="240" w:lineRule="auto"/>
                            <w:ind w:firstLine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=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DOCPROPERTY  </w:instrText>
                          </w:r>
                          <w:r w:rsidR="00B52B7A">
                            <w:rPr>
                              <w:sz w:val="22"/>
                              <w:szCs w:val="22"/>
                              <w:lang w:val="en-US"/>
                            </w:rPr>
                            <w:instrText>d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>oc_</w:instrText>
                          </w:r>
                          <w:r w:rsidR="00B52B7A">
                            <w:rPr>
                              <w:sz w:val="22"/>
                              <w:szCs w:val="22"/>
                              <w:lang w:val="en-US"/>
                            </w:rPr>
                            <w:instrText>s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tartPage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400E0F" w:rsidRPr="00400E0F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instrText>50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- 1+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400E0F">
                            <w:rPr>
                              <w:noProof/>
                              <w:sz w:val="22"/>
                              <w:szCs w:val="22"/>
                            </w:rPr>
                            <w:instrText>2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400E0F">
                            <w:rPr>
                              <w:noProof/>
                              <w:sz w:val="22"/>
                              <w:szCs w:val="22"/>
                            </w:rPr>
                            <w:t>51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20D238" id="_x0000_t202" coordsize="21600,21600" o:spt="202" path="m,l,21600r21600,l21600,xe">
              <v:stroke joinstyle="miter"/>
              <v:path gradientshapeok="t" o:connecttype="rect"/>
            </v:shapetype>
            <v:shape id="Надпись 17" o:spid="_x0000_s1026" type="#_x0000_t202" style="position:absolute;left:0;text-align:left;margin-left:1091.2pt;margin-top:14.6pt;width:27.15pt;height:16.25pt;z-index:2516730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" filled="f" stroked="f" strokeweight=".5pt">
              <v:textbox inset="0,0,0,0">
                <w:txbxContent>
                  <w:p w14:paraId="481DFEA6" w14:textId="111E3DDA" w:rsidR="00011273" w:rsidRPr="00011273" w:rsidRDefault="00011273" w:rsidP="00400E0F">
                    <w:pPr>
                      <w:spacing w:before="0" w:line="240" w:lineRule="auto"/>
                      <w:ind w:firstLine="0"/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= </w:instrText>
                    </w: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DOCPROPERTY  </w:instrText>
                    </w:r>
                    <w:r w:rsidR="00B52B7A">
                      <w:rPr>
                        <w:sz w:val="22"/>
                        <w:szCs w:val="22"/>
                        <w:lang w:val="en-US"/>
                      </w:rPr>
                      <w:instrText>d</w:instrText>
                    </w:r>
                    <w:r>
                      <w:rPr>
                        <w:sz w:val="22"/>
                        <w:szCs w:val="22"/>
                      </w:rPr>
                      <w:instrText>oc_</w:instrText>
                    </w:r>
                    <w:r w:rsidR="00B52B7A">
                      <w:rPr>
                        <w:sz w:val="22"/>
                        <w:szCs w:val="22"/>
                        <w:lang w:val="en-US"/>
                      </w:rPr>
                      <w:instrText>s</w:instrText>
                    </w:r>
                    <w:r>
                      <w:rPr>
                        <w:sz w:val="22"/>
                        <w:szCs w:val="22"/>
                      </w:rPr>
                      <w:instrText xml:space="preserve">tartPage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400E0F" w:rsidRPr="00400E0F">
                      <w:rPr>
                        <w:b/>
                        <w:bCs/>
                        <w:sz w:val="22"/>
                        <w:szCs w:val="22"/>
                      </w:rPr>
                      <w:instrText>50</w:instrTex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instrText xml:space="preserve"> - 1+</w:instrText>
                    </w: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400E0F">
                      <w:rPr>
                        <w:noProof/>
                        <w:sz w:val="22"/>
                        <w:szCs w:val="22"/>
                      </w:rPr>
                      <w:instrText>2</w:instrTex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instrText xml:space="preserve">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400E0F">
                      <w:rPr>
                        <w:noProof/>
                        <w:sz w:val="22"/>
                        <w:szCs w:val="22"/>
                      </w:rPr>
                      <w:t>51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A55697">
      <w:rPr>
        <w:noProof/>
        <w:lang w:val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4995CBB" wp14:editId="77F2EA4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10795" b="12700"/>
              <wp:wrapNone/>
              <wp:docPr id="15" name="Rectangl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2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771717" id="Rectangle 102" o:spid="_x0000_s1026" style="position:absolute;margin-left:56.7pt;margin-top:14.2pt;width:1119.7pt;height:813.5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" filled="f" strokeweight="1.5pt">
              <w10:wrap anchorx="page" anchory="page"/>
            </v:rect>
          </w:pict>
        </mc:Fallback>
      </mc:AlternateContent>
    </w:r>
  </w:p>
</w:hdr>
</file>

<file path=word/header2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55697" w:rsidRDefault="00011273" w14:paraId="61753EAC" w14:textId="1D50E08A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8991" behindDoc="0" locked="0" layoutInCell="1" allowOverlap="1" wp14:editId="7EBBBA3D" wp14:anchorId="6B3D31B5">
              <wp:simplePos x="0" y="0"/>
              <wp:positionH relativeFrom="column">
                <wp:posOffset>13851317</wp:posOffset>
              </wp:positionH>
              <wp:positionV relativeFrom="paragraph">
                <wp:posOffset>190596</wp:posOffset>
              </wp:positionV>
              <wp:extent cx="355422" cy="190594"/>
              <wp:effectExtent l="0" t="0" r="6985" b="0"/>
              <wp:wrapNone/>
              <wp:docPr id="3" name="Надпись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422" cy="19059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011273" w:rsidR="00400E0F" w:rsidP="00400E0F" w:rsidRDefault="00400E0F" w14:paraId="21715B20" w14:textId="19D6087C">
                          <w:pPr>
                            <w:spacing w:before="0"/>
                            <w:ind w:firstLine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=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DOCPROPERTY  </w:instrText>
                          </w:r>
                          <w:r>
                            <w:rPr>
                              <w:sz w:val="22"/>
                              <w:szCs w:val="22"/>
                              <w:lang w:val="en-US"/>
                            </w:rPr>
                            <w:instrText>d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>oc_</w:instrText>
                          </w:r>
                          <w:r>
                            <w:rPr>
                              <w:sz w:val="22"/>
                              <w:szCs w:val="22"/>
                              <w:lang w:val="en-US"/>
                            </w:rPr>
                            <w:instrText>s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tartPage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400E0F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instrText>50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- 1+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  <w:szCs w:val="22"/>
                            </w:rPr>
                            <w:instrText>1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  <w:szCs w:val="22"/>
                            </w:rPr>
                            <w:t>50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  <w:p w:rsidRPr="00011273" w:rsidR="00011273" w:rsidP="00011273" w:rsidRDefault="00011273" w14:paraId="1772E43D" w14:textId="4C970249">
                          <w:pPr>
                            <w:spacing w:before="0"/>
                            <w:ind w:firstLine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B3D31B5">
              <v:stroke joinstyle="miter"/>
              <v:path gradientshapeok="t" o:connecttype="rect"/>
            </v:shapetype>
            <v:shape id="Надпись 3" style="position:absolute;left:0;text-align:left;margin-left:1090.65pt;margin-top:15pt;width:28pt;height:15pt;z-index:251668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">
              <v:textbox inset="0,0,0,0">
                <w:txbxContent>
                  <w:p w:rsidRPr="00011273" w:rsidR="00400E0F" w:rsidP="00400E0F" w:rsidRDefault="00400E0F" w14:paraId="21715B20" w14:textId="19D6087C">
                    <w:pPr>
                      <w:spacing w:before="0"/>
                      <w:ind w:firstLine="0"/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= </w:instrText>
                    </w: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DOCPROPERTY  </w:instrText>
                    </w:r>
                    <w:r>
                      <w:rPr>
                        <w:sz w:val="22"/>
                        <w:szCs w:val="22"/>
                        <w:lang w:val="en-US"/>
                      </w:rPr>
                      <w:instrText>d</w:instrText>
                    </w:r>
                    <w:r>
                      <w:rPr>
                        <w:sz w:val="22"/>
                        <w:szCs w:val="22"/>
                      </w:rPr>
                      <w:instrText>oc_</w:instrText>
                    </w:r>
                    <w:r>
                      <w:rPr>
                        <w:sz w:val="22"/>
                        <w:szCs w:val="22"/>
                        <w:lang w:val="en-US"/>
                      </w:rPr>
                      <w:instrText>s</w:instrText>
                    </w:r>
                    <w:r>
                      <w:rPr>
                        <w:sz w:val="22"/>
                        <w:szCs w:val="22"/>
                      </w:rPr>
                      <w:instrText xml:space="preserve">tartPage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Pr="00400E0F">
                      <w:rPr>
                        <w:b/>
                        <w:bCs/>
                        <w:sz w:val="22"/>
                        <w:szCs w:val="22"/>
                      </w:rPr>
                      <w:instrText>50</w:instrTex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instrText xml:space="preserve"> - 1+</w:instrText>
                    </w: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  <w:szCs w:val="22"/>
                      </w:rPr>
                      <w:instrText>1</w:instrTex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instrText xml:space="preserve">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  <w:szCs w:val="22"/>
                      </w:rPr>
                      <w:t>50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  <w:p w:rsidRPr="00011273" w:rsidR="00011273" w:rsidP="00011273" w:rsidRDefault="00011273" w14:paraId="1772E43D" w14:textId="4C970249">
                    <w:pPr>
                      <w:spacing w:before="0"/>
                      <w:ind w:firstLine="0"/>
                      <w:jc w:val="center"/>
                      <w:rPr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967" behindDoc="1" locked="0" layoutInCell="1" allowOverlap="1" wp14:editId="00953790" wp14:anchorId="3A5B47EC">
              <wp:simplePos x="0" y="0"/>
              <wp:positionH relativeFrom="column">
                <wp:posOffset>13851255</wp:posOffset>
              </wp:positionH>
              <wp:positionV relativeFrom="paragraph">
                <wp:posOffset>169768</wp:posOffset>
              </wp:positionV>
              <wp:extent cx="360000" cy="216000"/>
              <wp:effectExtent l="0" t="0" r="21590" b="1270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160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1" style="position:absolute;margin-left:1090.65pt;margin-top:13.35pt;width:28.35pt;height:17pt;z-index:-2516485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" w14:anchorId="75D2FC86"/>
          </w:pict>
        </mc:Fallback>
      </mc:AlternateContent>
    </w:r>
    <w:r w:rsidR="00A55697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943" behindDoc="1" locked="0" layoutInCell="1" allowOverlap="1" wp14:editId="7402E3A2" wp14:anchorId="58CABDFD">
              <wp:simplePos x="0" y="0"/>
              <wp:positionH relativeFrom="page">
                <wp:posOffset>711835</wp:posOffset>
              </wp:positionH>
              <wp:positionV relativeFrom="page">
                <wp:posOffset>172085</wp:posOffset>
              </wp:positionV>
              <wp:extent cx="14219555" cy="10320020"/>
              <wp:effectExtent l="0" t="0" r="10795" b="2413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19555" cy="10320020"/>
                      </a:xfrm>
                      <a:prstGeom prst="rect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55697" w:rsidP="00E63288" w:rsidRDefault="00A55697" w14:paraId="136264AA" w14:textId="77777777">
                          <w:pPr>
                            <w:pStyle w:val="a7"/>
                            <w:spacing w:before="0" w:line="240" w:lineRule="auto"/>
                            <w:ind w:firstLine="0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" style="position:absolute;left:0;text-align:left;margin-left:56.05pt;margin-top:13.55pt;width:1119.65pt;height:812.6pt;z-index:-2516495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42" filled="f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" w14:anchorId="58CABDFD">
              <v:textbox>
                <w:txbxContent>
                  <w:p w:rsidR="00A55697" w:rsidP="00E63288" w:rsidRDefault="00A55697" w14:paraId="136264AA" w14:textId="77777777">
                    <w:pPr>
                      <w:pStyle w:val="a7"/>
                      <w:spacing w:before="0" w:line="240" w:lineRule="auto"/>
                      <w:ind w:firstLine="0"/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6A06F0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9121985"/>
    <w:multiLevelType w:val="hybridMultilevel"/>
    <w:tmpl w:val="759A1B0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C5E33"/>
    <w:multiLevelType w:val="singleLevel"/>
    <w:tmpl w:val="36ACE812"/>
    <w:lvl w:ilvl="0">
      <w:start w:val="3"/>
      <w:numFmt w:val="decimal"/>
      <w:lvlText w:val="%1"/>
      <w:legacy w:legacy="1" w:legacySpace="0" w:legacyIndent="1985"/>
      <w:lvlJc w:val="left"/>
      <w:pPr>
        <w:ind w:left="3403" w:hanging="1985"/>
      </w:pPr>
    </w:lvl>
  </w:abstractNum>
  <w:abstractNum w:abstractNumId="4" w15:restartNumberingAfterBreak="0">
    <w:nsid w:val="0A1207BF"/>
    <w:multiLevelType w:val="hybridMultilevel"/>
    <w:tmpl w:val="CDE6A728"/>
    <w:lvl w:ilvl="0" w:tplc="FFFFFFFF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B167626"/>
    <w:multiLevelType w:val="singleLevel"/>
    <w:tmpl w:val="C666E14C"/>
    <w:lvl w:ilvl="0">
      <w:start w:val="4"/>
      <w:numFmt w:val="decimal"/>
      <w:lvlText w:val="%1"/>
      <w:lvlJc w:val="left"/>
      <w:pPr>
        <w:tabs>
          <w:tab w:val="num" w:pos="693"/>
        </w:tabs>
        <w:ind w:left="693" w:hanging="1260"/>
      </w:pPr>
      <w:rPr>
        <w:rFonts w:hint="default"/>
      </w:rPr>
    </w:lvl>
  </w:abstractNum>
  <w:abstractNum w:abstractNumId="6" w15:restartNumberingAfterBreak="0">
    <w:nsid w:val="0C8D245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DD2753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0BF309E"/>
    <w:multiLevelType w:val="hybridMultilevel"/>
    <w:tmpl w:val="D48CB114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6FB47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B10718"/>
    <w:multiLevelType w:val="hybridMultilevel"/>
    <w:tmpl w:val="ABE03996"/>
    <w:lvl w:ilvl="0" w:tplc="FFFFFFFF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9E4011C"/>
    <w:multiLevelType w:val="hybridMultilevel"/>
    <w:tmpl w:val="C3763A36"/>
    <w:lvl w:ilvl="0" w:tplc="150CDE8A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01459C6"/>
    <w:multiLevelType w:val="multilevel"/>
    <w:tmpl w:val="BD6457B6"/>
    <w:lvl w:ilvl="0">
      <w:start w:val="1"/>
      <w:numFmt w:val="decimal"/>
      <w:lvlText w:val="%1"/>
      <w:lvlJc w:val="center"/>
      <w:pPr>
        <w:tabs>
          <w:tab w:val="num" w:pos="587"/>
        </w:tabs>
        <w:ind w:left="0" w:firstLine="22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DE17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6815807"/>
    <w:multiLevelType w:val="hybridMultilevel"/>
    <w:tmpl w:val="849A7D38"/>
    <w:lvl w:ilvl="0" w:tplc="C5A61C0A">
      <w:start w:val="1"/>
      <w:numFmt w:val="decimal"/>
      <w:lvlText w:val="%1"/>
      <w:lvlJc w:val="center"/>
      <w:pPr>
        <w:tabs>
          <w:tab w:val="num" w:pos="587"/>
        </w:tabs>
        <w:ind w:left="0" w:firstLine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0064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D4B63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FC84CE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FFE6832"/>
    <w:multiLevelType w:val="hybridMultilevel"/>
    <w:tmpl w:val="0BBCA60E"/>
    <w:lvl w:ilvl="0" w:tplc="FFFFFFF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F85B48"/>
    <w:multiLevelType w:val="hybridMultilevel"/>
    <w:tmpl w:val="41224B8C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EC272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B45016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D9C59FC"/>
    <w:multiLevelType w:val="singleLevel"/>
    <w:tmpl w:val="36ACE812"/>
    <w:lvl w:ilvl="0">
      <w:start w:val="3"/>
      <w:numFmt w:val="decimal"/>
      <w:lvlText w:val="%1"/>
      <w:legacy w:legacy="1" w:legacySpace="0" w:legacyIndent="1985"/>
      <w:lvlJc w:val="left"/>
      <w:pPr>
        <w:ind w:left="3403" w:hanging="1985"/>
      </w:pPr>
    </w:lvl>
  </w:abstractNum>
  <w:abstractNum w:abstractNumId="23" w15:restartNumberingAfterBreak="0">
    <w:nsid w:val="3EC55397"/>
    <w:multiLevelType w:val="singleLevel"/>
    <w:tmpl w:val="3E4EC42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40930664"/>
    <w:multiLevelType w:val="hybridMultilevel"/>
    <w:tmpl w:val="0A7443F2"/>
    <w:lvl w:ilvl="0" w:tplc="E4EE3F56">
      <w:start w:val="1"/>
      <w:numFmt w:val="decimal"/>
      <w:lvlText w:val="%1"/>
      <w:lvlJc w:val="center"/>
      <w:pPr>
        <w:tabs>
          <w:tab w:val="num" w:pos="720"/>
        </w:tabs>
        <w:ind w:left="72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5" w15:restartNumberingAfterBreak="0">
    <w:nsid w:val="43FC64E8"/>
    <w:multiLevelType w:val="hybridMultilevel"/>
    <w:tmpl w:val="ABE2B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9701CE"/>
    <w:multiLevelType w:val="hybridMultilevel"/>
    <w:tmpl w:val="EE8C051A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7" w15:restartNumberingAfterBreak="0">
    <w:nsid w:val="52C100DC"/>
    <w:multiLevelType w:val="multilevel"/>
    <w:tmpl w:val="2A2662B6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54D28E8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9" w15:restartNumberingAfterBreak="0">
    <w:nsid w:val="5DA07FC1"/>
    <w:multiLevelType w:val="multilevel"/>
    <w:tmpl w:val="D78002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E151963"/>
    <w:multiLevelType w:val="multilevel"/>
    <w:tmpl w:val="D78002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78F1583"/>
    <w:multiLevelType w:val="hybridMultilevel"/>
    <w:tmpl w:val="02689EBC"/>
    <w:lvl w:ilvl="0" w:tplc="81B8F934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DD92C7C0">
      <w:start w:val="4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C6540EAA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838402A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E0BAFA2A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B41AEB86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A0AAFA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A59E2A9C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E460BC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C890DFF"/>
    <w:multiLevelType w:val="hybridMultilevel"/>
    <w:tmpl w:val="A9325C3E"/>
    <w:lvl w:ilvl="0" w:tplc="6B84030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632BB2"/>
    <w:multiLevelType w:val="singleLevel"/>
    <w:tmpl w:val="EBFCDFCC"/>
    <w:lvl w:ilvl="0">
      <w:start w:val="16"/>
      <w:numFmt w:val="decimal"/>
      <w:lvlText w:val="%1."/>
      <w:lvlJc w:val="left"/>
      <w:pPr>
        <w:tabs>
          <w:tab w:val="num" w:pos="1883"/>
        </w:tabs>
        <w:ind w:left="1883" w:hanging="465"/>
      </w:pPr>
      <w:rPr>
        <w:rFonts w:hint="default"/>
      </w:rPr>
    </w:lvl>
  </w:abstractNum>
  <w:abstractNum w:abstractNumId="34" w15:restartNumberingAfterBreak="0">
    <w:nsid w:val="7278317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58E16E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AD21AC4"/>
    <w:multiLevelType w:val="multilevel"/>
    <w:tmpl w:val="DEE6BC9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7B554AC1"/>
    <w:multiLevelType w:val="multilevel"/>
    <w:tmpl w:val="BD6457B6"/>
    <w:lvl w:ilvl="0">
      <w:start w:val="1"/>
      <w:numFmt w:val="decimal"/>
      <w:lvlText w:val="%1"/>
      <w:lvlJc w:val="center"/>
      <w:pPr>
        <w:tabs>
          <w:tab w:val="num" w:pos="587"/>
        </w:tabs>
        <w:ind w:left="0" w:firstLine="22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225883">
    <w:abstractNumId w:val="3"/>
  </w:num>
  <w:num w:numId="2" w16cid:durableId="1516730969">
    <w:abstractNumId w:val="1"/>
    <w:lvlOverride w:ilvl="0">
      <w:lvl w:ilvl="0">
        <w:start w:val="1"/>
        <w:numFmt w:val="bullet"/>
        <w:lvlText w:val=""/>
        <w:legacy w:legacy="1" w:legacySpace="0" w:legacyIndent="425"/>
        <w:lvlJc w:val="left"/>
        <w:pPr>
          <w:ind w:left="1843" w:hanging="425"/>
        </w:pPr>
        <w:rPr>
          <w:rFonts w:ascii="Symbol" w:hAnsi="Symbol" w:hint="default"/>
        </w:rPr>
      </w:lvl>
    </w:lvlOverride>
  </w:num>
  <w:num w:numId="3" w16cid:durableId="1817797247">
    <w:abstractNumId w:val="22"/>
  </w:num>
  <w:num w:numId="4" w16cid:durableId="414597446">
    <w:abstractNumId w:val="33"/>
  </w:num>
  <w:num w:numId="5" w16cid:durableId="1180508745">
    <w:abstractNumId w:val="15"/>
  </w:num>
  <w:num w:numId="6" w16cid:durableId="88437386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664557031">
    <w:abstractNumId w:val="6"/>
  </w:num>
  <w:num w:numId="8" w16cid:durableId="1337273233">
    <w:abstractNumId w:val="9"/>
  </w:num>
  <w:num w:numId="9" w16cid:durableId="394202972">
    <w:abstractNumId w:val="21"/>
  </w:num>
  <w:num w:numId="10" w16cid:durableId="1142506721">
    <w:abstractNumId w:val="17"/>
  </w:num>
  <w:num w:numId="11" w16cid:durableId="682702390">
    <w:abstractNumId w:val="28"/>
  </w:num>
  <w:num w:numId="12" w16cid:durableId="2054622308">
    <w:abstractNumId w:val="34"/>
  </w:num>
  <w:num w:numId="13" w16cid:durableId="1744571132">
    <w:abstractNumId w:val="23"/>
  </w:num>
  <w:num w:numId="14" w16cid:durableId="1735736458">
    <w:abstractNumId w:val="35"/>
  </w:num>
  <w:num w:numId="15" w16cid:durableId="1514343050">
    <w:abstractNumId w:val="13"/>
  </w:num>
  <w:num w:numId="16" w16cid:durableId="1408458141">
    <w:abstractNumId w:val="18"/>
  </w:num>
  <w:num w:numId="17" w16cid:durableId="526723509">
    <w:abstractNumId w:val="19"/>
  </w:num>
  <w:num w:numId="18" w16cid:durableId="306589121">
    <w:abstractNumId w:val="4"/>
  </w:num>
  <w:num w:numId="19" w16cid:durableId="145900781">
    <w:abstractNumId w:val="2"/>
  </w:num>
  <w:num w:numId="20" w16cid:durableId="970600909">
    <w:abstractNumId w:val="8"/>
  </w:num>
  <w:num w:numId="21" w16cid:durableId="1169561132">
    <w:abstractNumId w:val="31"/>
  </w:num>
  <w:num w:numId="22" w16cid:durableId="836845542">
    <w:abstractNumId w:val="10"/>
  </w:num>
  <w:num w:numId="23" w16cid:durableId="2112433302">
    <w:abstractNumId w:val="26"/>
  </w:num>
  <w:num w:numId="24" w16cid:durableId="307517045">
    <w:abstractNumId w:val="5"/>
  </w:num>
  <w:num w:numId="25" w16cid:durableId="1763065060">
    <w:abstractNumId w:val="16"/>
  </w:num>
  <w:num w:numId="26" w16cid:durableId="618947842">
    <w:abstractNumId w:val="27"/>
  </w:num>
  <w:num w:numId="27" w16cid:durableId="200560269">
    <w:abstractNumId w:val="24"/>
  </w:num>
  <w:num w:numId="28" w16cid:durableId="924338164">
    <w:abstractNumId w:val="20"/>
  </w:num>
  <w:num w:numId="29" w16cid:durableId="892624012">
    <w:abstractNumId w:val="7"/>
  </w:num>
  <w:num w:numId="30" w16cid:durableId="1582057693">
    <w:abstractNumId w:val="14"/>
  </w:num>
  <w:num w:numId="31" w16cid:durableId="34697388">
    <w:abstractNumId w:val="25"/>
  </w:num>
  <w:num w:numId="32" w16cid:durableId="1873031804">
    <w:abstractNumId w:val="37"/>
  </w:num>
  <w:num w:numId="33" w16cid:durableId="563638644">
    <w:abstractNumId w:val="12"/>
  </w:num>
  <w:num w:numId="34" w16cid:durableId="1401974792">
    <w:abstractNumId w:val="0"/>
  </w:num>
  <w:num w:numId="35" w16cid:durableId="1476290824">
    <w:abstractNumId w:val="32"/>
  </w:num>
  <w:num w:numId="36" w16cid:durableId="2029794399">
    <w:abstractNumId w:val="29"/>
  </w:num>
  <w:num w:numId="37" w16cid:durableId="1769891278">
    <w:abstractNumId w:val="36"/>
  </w:num>
  <w:num w:numId="38" w16cid:durableId="787044880">
    <w:abstractNumId w:val="11"/>
  </w:num>
  <w:num w:numId="39" w16cid:durableId="781610625">
    <w:abstractNumId w:val="30"/>
  </w:num>
  <w:num w:numId="40" w16cid:durableId="1930766916">
    <w:abstractNumId w:val="29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0" w:firstLine="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5F7"/>
    <w:rsid w:val="00000AF2"/>
    <w:rsid w:val="00003247"/>
    <w:rsid w:val="000032CB"/>
    <w:rsid w:val="00003362"/>
    <w:rsid w:val="00005E4B"/>
    <w:rsid w:val="00011060"/>
    <w:rsid w:val="00011273"/>
    <w:rsid w:val="00012193"/>
    <w:rsid w:val="00012BE6"/>
    <w:rsid w:val="00016E10"/>
    <w:rsid w:val="00017687"/>
    <w:rsid w:val="00023CFB"/>
    <w:rsid w:val="00026D4F"/>
    <w:rsid w:val="0003112A"/>
    <w:rsid w:val="00032491"/>
    <w:rsid w:val="00035CE6"/>
    <w:rsid w:val="00037790"/>
    <w:rsid w:val="000407A2"/>
    <w:rsid w:val="000420E5"/>
    <w:rsid w:val="000429C8"/>
    <w:rsid w:val="000473B4"/>
    <w:rsid w:val="00050662"/>
    <w:rsid w:val="000510AB"/>
    <w:rsid w:val="0005194D"/>
    <w:rsid w:val="00053C8A"/>
    <w:rsid w:val="00055C43"/>
    <w:rsid w:val="000602CF"/>
    <w:rsid w:val="00062861"/>
    <w:rsid w:val="00063594"/>
    <w:rsid w:val="00063699"/>
    <w:rsid w:val="000642D1"/>
    <w:rsid w:val="00064920"/>
    <w:rsid w:val="00064D79"/>
    <w:rsid w:val="00065279"/>
    <w:rsid w:val="000654E3"/>
    <w:rsid w:val="000672A6"/>
    <w:rsid w:val="000677B8"/>
    <w:rsid w:val="000677FC"/>
    <w:rsid w:val="000717D6"/>
    <w:rsid w:val="00077847"/>
    <w:rsid w:val="000808D8"/>
    <w:rsid w:val="00082299"/>
    <w:rsid w:val="00083E67"/>
    <w:rsid w:val="00085341"/>
    <w:rsid w:val="00086BE0"/>
    <w:rsid w:val="00087920"/>
    <w:rsid w:val="0009047A"/>
    <w:rsid w:val="0009223F"/>
    <w:rsid w:val="00093402"/>
    <w:rsid w:val="00093D3A"/>
    <w:rsid w:val="0009468C"/>
    <w:rsid w:val="00097F32"/>
    <w:rsid w:val="000A140D"/>
    <w:rsid w:val="000A151E"/>
    <w:rsid w:val="000A1629"/>
    <w:rsid w:val="000A25CA"/>
    <w:rsid w:val="000A519F"/>
    <w:rsid w:val="000A6DE5"/>
    <w:rsid w:val="000B0248"/>
    <w:rsid w:val="000B326B"/>
    <w:rsid w:val="000B3746"/>
    <w:rsid w:val="000B5255"/>
    <w:rsid w:val="000B52D6"/>
    <w:rsid w:val="000C043B"/>
    <w:rsid w:val="000C0595"/>
    <w:rsid w:val="000C061D"/>
    <w:rsid w:val="000C1C98"/>
    <w:rsid w:val="000C5F52"/>
    <w:rsid w:val="000C625E"/>
    <w:rsid w:val="000C654A"/>
    <w:rsid w:val="000C6BB2"/>
    <w:rsid w:val="000D4D09"/>
    <w:rsid w:val="000D4E35"/>
    <w:rsid w:val="000D7182"/>
    <w:rsid w:val="000D7A9B"/>
    <w:rsid w:val="000E0535"/>
    <w:rsid w:val="000E36A6"/>
    <w:rsid w:val="000E3F7A"/>
    <w:rsid w:val="000E4BC1"/>
    <w:rsid w:val="000E4E4B"/>
    <w:rsid w:val="000E5BBE"/>
    <w:rsid w:val="000E648A"/>
    <w:rsid w:val="000E67AD"/>
    <w:rsid w:val="000F096E"/>
    <w:rsid w:val="000F1474"/>
    <w:rsid w:val="000F2E93"/>
    <w:rsid w:val="000F468F"/>
    <w:rsid w:val="000F6374"/>
    <w:rsid w:val="000F6376"/>
    <w:rsid w:val="000F727E"/>
    <w:rsid w:val="001042F3"/>
    <w:rsid w:val="00105153"/>
    <w:rsid w:val="0010575A"/>
    <w:rsid w:val="00105AA1"/>
    <w:rsid w:val="00105CA6"/>
    <w:rsid w:val="00106F72"/>
    <w:rsid w:val="00111241"/>
    <w:rsid w:val="00112124"/>
    <w:rsid w:val="001147CE"/>
    <w:rsid w:val="00114E62"/>
    <w:rsid w:val="00114F97"/>
    <w:rsid w:val="00120FE4"/>
    <w:rsid w:val="0012479C"/>
    <w:rsid w:val="00124D84"/>
    <w:rsid w:val="00125ED1"/>
    <w:rsid w:val="0012671C"/>
    <w:rsid w:val="001270CC"/>
    <w:rsid w:val="00127185"/>
    <w:rsid w:val="00130577"/>
    <w:rsid w:val="0013168B"/>
    <w:rsid w:val="00131B80"/>
    <w:rsid w:val="001346D7"/>
    <w:rsid w:val="001366B9"/>
    <w:rsid w:val="00140817"/>
    <w:rsid w:val="00141C6E"/>
    <w:rsid w:val="001443FC"/>
    <w:rsid w:val="00144C88"/>
    <w:rsid w:val="00147C48"/>
    <w:rsid w:val="00150057"/>
    <w:rsid w:val="0015064D"/>
    <w:rsid w:val="0015354B"/>
    <w:rsid w:val="00154D0F"/>
    <w:rsid w:val="00156420"/>
    <w:rsid w:val="001568D7"/>
    <w:rsid w:val="001569D6"/>
    <w:rsid w:val="00156BD9"/>
    <w:rsid w:val="00161D90"/>
    <w:rsid w:val="00162A05"/>
    <w:rsid w:val="00164707"/>
    <w:rsid w:val="00166F8A"/>
    <w:rsid w:val="001671F4"/>
    <w:rsid w:val="001676D3"/>
    <w:rsid w:val="001705DA"/>
    <w:rsid w:val="00170C1C"/>
    <w:rsid w:val="00172068"/>
    <w:rsid w:val="00172C0F"/>
    <w:rsid w:val="0017762B"/>
    <w:rsid w:val="00180912"/>
    <w:rsid w:val="00183DBD"/>
    <w:rsid w:val="0018517C"/>
    <w:rsid w:val="00185339"/>
    <w:rsid w:val="00187BBD"/>
    <w:rsid w:val="00190278"/>
    <w:rsid w:val="0019306C"/>
    <w:rsid w:val="00193846"/>
    <w:rsid w:val="0019622E"/>
    <w:rsid w:val="001A1488"/>
    <w:rsid w:val="001A1702"/>
    <w:rsid w:val="001A18C2"/>
    <w:rsid w:val="001A2187"/>
    <w:rsid w:val="001A26DB"/>
    <w:rsid w:val="001A3B9C"/>
    <w:rsid w:val="001A5013"/>
    <w:rsid w:val="001A5A5E"/>
    <w:rsid w:val="001A5A5F"/>
    <w:rsid w:val="001A6F44"/>
    <w:rsid w:val="001A7278"/>
    <w:rsid w:val="001A78D9"/>
    <w:rsid w:val="001A7CE6"/>
    <w:rsid w:val="001B21A7"/>
    <w:rsid w:val="001B5700"/>
    <w:rsid w:val="001B6B7A"/>
    <w:rsid w:val="001C201E"/>
    <w:rsid w:val="001C28BB"/>
    <w:rsid w:val="001C3932"/>
    <w:rsid w:val="001C40DE"/>
    <w:rsid w:val="001C4946"/>
    <w:rsid w:val="001C4A80"/>
    <w:rsid w:val="001C5327"/>
    <w:rsid w:val="001C53FD"/>
    <w:rsid w:val="001C592D"/>
    <w:rsid w:val="001C6288"/>
    <w:rsid w:val="001C71AD"/>
    <w:rsid w:val="001D0A80"/>
    <w:rsid w:val="001D19F6"/>
    <w:rsid w:val="001D3155"/>
    <w:rsid w:val="001D36AE"/>
    <w:rsid w:val="001D7502"/>
    <w:rsid w:val="001E1F18"/>
    <w:rsid w:val="001E2195"/>
    <w:rsid w:val="001E3DF5"/>
    <w:rsid w:val="001E5FFB"/>
    <w:rsid w:val="001E7357"/>
    <w:rsid w:val="001F020C"/>
    <w:rsid w:val="001F03D8"/>
    <w:rsid w:val="001F0E30"/>
    <w:rsid w:val="001F1AC4"/>
    <w:rsid w:val="001F7B72"/>
    <w:rsid w:val="0020045F"/>
    <w:rsid w:val="00200EDF"/>
    <w:rsid w:val="00202022"/>
    <w:rsid w:val="002035E9"/>
    <w:rsid w:val="00205734"/>
    <w:rsid w:val="00205E5B"/>
    <w:rsid w:val="0020627D"/>
    <w:rsid w:val="00206403"/>
    <w:rsid w:val="00206740"/>
    <w:rsid w:val="00206CF9"/>
    <w:rsid w:val="00206FD9"/>
    <w:rsid w:val="002116DD"/>
    <w:rsid w:val="00214C4E"/>
    <w:rsid w:val="00215AAC"/>
    <w:rsid w:val="0021690E"/>
    <w:rsid w:val="00217204"/>
    <w:rsid w:val="00220E2D"/>
    <w:rsid w:val="00220F2A"/>
    <w:rsid w:val="00222707"/>
    <w:rsid w:val="00226DB3"/>
    <w:rsid w:val="00230386"/>
    <w:rsid w:val="002306E2"/>
    <w:rsid w:val="00231971"/>
    <w:rsid w:val="00231A5A"/>
    <w:rsid w:val="00232838"/>
    <w:rsid w:val="00232FAE"/>
    <w:rsid w:val="00235130"/>
    <w:rsid w:val="00235932"/>
    <w:rsid w:val="0024452A"/>
    <w:rsid w:val="002451EE"/>
    <w:rsid w:val="0025009A"/>
    <w:rsid w:val="00250889"/>
    <w:rsid w:val="00251B7A"/>
    <w:rsid w:val="00252E0C"/>
    <w:rsid w:val="0025394C"/>
    <w:rsid w:val="00254A56"/>
    <w:rsid w:val="002570D1"/>
    <w:rsid w:val="00260D5F"/>
    <w:rsid w:val="00263FA2"/>
    <w:rsid w:val="00266C3A"/>
    <w:rsid w:val="002671D3"/>
    <w:rsid w:val="00273B12"/>
    <w:rsid w:val="00274D25"/>
    <w:rsid w:val="00277434"/>
    <w:rsid w:val="002776B6"/>
    <w:rsid w:val="00280802"/>
    <w:rsid w:val="00281FB5"/>
    <w:rsid w:val="002849DB"/>
    <w:rsid w:val="00284E4E"/>
    <w:rsid w:val="00287633"/>
    <w:rsid w:val="00287912"/>
    <w:rsid w:val="00291986"/>
    <w:rsid w:val="00291F10"/>
    <w:rsid w:val="002953E9"/>
    <w:rsid w:val="0029580F"/>
    <w:rsid w:val="00297068"/>
    <w:rsid w:val="002A004D"/>
    <w:rsid w:val="002A088D"/>
    <w:rsid w:val="002A4E97"/>
    <w:rsid w:val="002A5503"/>
    <w:rsid w:val="002A705B"/>
    <w:rsid w:val="002A7391"/>
    <w:rsid w:val="002B1057"/>
    <w:rsid w:val="002B466E"/>
    <w:rsid w:val="002B5AB4"/>
    <w:rsid w:val="002B5CB8"/>
    <w:rsid w:val="002C0A99"/>
    <w:rsid w:val="002C0EA3"/>
    <w:rsid w:val="002C1F37"/>
    <w:rsid w:val="002C3A49"/>
    <w:rsid w:val="002C4628"/>
    <w:rsid w:val="002C561B"/>
    <w:rsid w:val="002C5B32"/>
    <w:rsid w:val="002C71B6"/>
    <w:rsid w:val="002C7B80"/>
    <w:rsid w:val="002D1F36"/>
    <w:rsid w:val="002D480A"/>
    <w:rsid w:val="002D5A42"/>
    <w:rsid w:val="002E3DE7"/>
    <w:rsid w:val="002E40E3"/>
    <w:rsid w:val="002E4AD2"/>
    <w:rsid w:val="002F10E5"/>
    <w:rsid w:val="002F1F1E"/>
    <w:rsid w:val="002F258F"/>
    <w:rsid w:val="002F3A29"/>
    <w:rsid w:val="002F4274"/>
    <w:rsid w:val="002F68E2"/>
    <w:rsid w:val="00300307"/>
    <w:rsid w:val="00302056"/>
    <w:rsid w:val="0030449F"/>
    <w:rsid w:val="00304D55"/>
    <w:rsid w:val="00304E23"/>
    <w:rsid w:val="00305713"/>
    <w:rsid w:val="00305759"/>
    <w:rsid w:val="00315D1F"/>
    <w:rsid w:val="00322A47"/>
    <w:rsid w:val="0032383A"/>
    <w:rsid w:val="00324FDB"/>
    <w:rsid w:val="003259C8"/>
    <w:rsid w:val="003266FD"/>
    <w:rsid w:val="003308A3"/>
    <w:rsid w:val="0033266D"/>
    <w:rsid w:val="0033479A"/>
    <w:rsid w:val="00336EFB"/>
    <w:rsid w:val="00337135"/>
    <w:rsid w:val="00342AE6"/>
    <w:rsid w:val="00342DC7"/>
    <w:rsid w:val="00343DA4"/>
    <w:rsid w:val="00345925"/>
    <w:rsid w:val="003460A6"/>
    <w:rsid w:val="00347E6A"/>
    <w:rsid w:val="00354CD9"/>
    <w:rsid w:val="0036264B"/>
    <w:rsid w:val="003677D3"/>
    <w:rsid w:val="00370818"/>
    <w:rsid w:val="003713E8"/>
    <w:rsid w:val="0037177B"/>
    <w:rsid w:val="00373A4B"/>
    <w:rsid w:val="00375AD8"/>
    <w:rsid w:val="00385004"/>
    <w:rsid w:val="003911BE"/>
    <w:rsid w:val="00391A8E"/>
    <w:rsid w:val="003927D5"/>
    <w:rsid w:val="0039324C"/>
    <w:rsid w:val="003946C2"/>
    <w:rsid w:val="00394E98"/>
    <w:rsid w:val="00396F4A"/>
    <w:rsid w:val="003A01F6"/>
    <w:rsid w:val="003A07F6"/>
    <w:rsid w:val="003A30E8"/>
    <w:rsid w:val="003A56CB"/>
    <w:rsid w:val="003A5B10"/>
    <w:rsid w:val="003A7EB0"/>
    <w:rsid w:val="003B077D"/>
    <w:rsid w:val="003B12EF"/>
    <w:rsid w:val="003B1A07"/>
    <w:rsid w:val="003B265C"/>
    <w:rsid w:val="003B38F9"/>
    <w:rsid w:val="003B4CE7"/>
    <w:rsid w:val="003B4FC5"/>
    <w:rsid w:val="003B7325"/>
    <w:rsid w:val="003C1E5D"/>
    <w:rsid w:val="003C206D"/>
    <w:rsid w:val="003C4B32"/>
    <w:rsid w:val="003C64A8"/>
    <w:rsid w:val="003D238D"/>
    <w:rsid w:val="003D2767"/>
    <w:rsid w:val="003D2AB4"/>
    <w:rsid w:val="003D57D6"/>
    <w:rsid w:val="003D78D0"/>
    <w:rsid w:val="003E0840"/>
    <w:rsid w:val="003E1A43"/>
    <w:rsid w:val="003E1A5B"/>
    <w:rsid w:val="003E45B9"/>
    <w:rsid w:val="003E4A43"/>
    <w:rsid w:val="003E5AE6"/>
    <w:rsid w:val="003E5EDF"/>
    <w:rsid w:val="003E779A"/>
    <w:rsid w:val="003F268F"/>
    <w:rsid w:val="003F5AA5"/>
    <w:rsid w:val="003F67C8"/>
    <w:rsid w:val="003F69F7"/>
    <w:rsid w:val="003F6FE7"/>
    <w:rsid w:val="004009EA"/>
    <w:rsid w:val="00400CCC"/>
    <w:rsid w:val="00400E0F"/>
    <w:rsid w:val="004010BE"/>
    <w:rsid w:val="004014EF"/>
    <w:rsid w:val="00402FC8"/>
    <w:rsid w:val="00404030"/>
    <w:rsid w:val="00404C15"/>
    <w:rsid w:val="004052C0"/>
    <w:rsid w:val="004058A9"/>
    <w:rsid w:val="00411DA9"/>
    <w:rsid w:val="00414DD7"/>
    <w:rsid w:val="00417397"/>
    <w:rsid w:val="0042035C"/>
    <w:rsid w:val="004215EF"/>
    <w:rsid w:val="00421E78"/>
    <w:rsid w:val="0042643D"/>
    <w:rsid w:val="004279FC"/>
    <w:rsid w:val="004306DD"/>
    <w:rsid w:val="0043324A"/>
    <w:rsid w:val="00433836"/>
    <w:rsid w:val="00434AF5"/>
    <w:rsid w:val="0043541D"/>
    <w:rsid w:val="00436663"/>
    <w:rsid w:val="00437F92"/>
    <w:rsid w:val="00437FEB"/>
    <w:rsid w:val="0044147D"/>
    <w:rsid w:val="00441C04"/>
    <w:rsid w:val="004433C8"/>
    <w:rsid w:val="00444240"/>
    <w:rsid w:val="00445BAB"/>
    <w:rsid w:val="00446420"/>
    <w:rsid w:val="00446FFF"/>
    <w:rsid w:val="00450873"/>
    <w:rsid w:val="00453271"/>
    <w:rsid w:val="00455010"/>
    <w:rsid w:val="0045505B"/>
    <w:rsid w:val="0045543B"/>
    <w:rsid w:val="00455CF2"/>
    <w:rsid w:val="00457714"/>
    <w:rsid w:val="004578A3"/>
    <w:rsid w:val="00457F96"/>
    <w:rsid w:val="004643F1"/>
    <w:rsid w:val="00472D16"/>
    <w:rsid w:val="004748F5"/>
    <w:rsid w:val="00476770"/>
    <w:rsid w:val="00476D33"/>
    <w:rsid w:val="00480A25"/>
    <w:rsid w:val="00482010"/>
    <w:rsid w:val="00484130"/>
    <w:rsid w:val="00484A3F"/>
    <w:rsid w:val="00487155"/>
    <w:rsid w:val="004905FA"/>
    <w:rsid w:val="00492C88"/>
    <w:rsid w:val="004935CC"/>
    <w:rsid w:val="0049404C"/>
    <w:rsid w:val="00494CD6"/>
    <w:rsid w:val="00495111"/>
    <w:rsid w:val="00495C9A"/>
    <w:rsid w:val="00496553"/>
    <w:rsid w:val="00496CA7"/>
    <w:rsid w:val="00497E32"/>
    <w:rsid w:val="004A08B7"/>
    <w:rsid w:val="004A46CF"/>
    <w:rsid w:val="004A5A3B"/>
    <w:rsid w:val="004A606B"/>
    <w:rsid w:val="004B10D1"/>
    <w:rsid w:val="004B1177"/>
    <w:rsid w:val="004B325A"/>
    <w:rsid w:val="004B461B"/>
    <w:rsid w:val="004B69AC"/>
    <w:rsid w:val="004B6A0A"/>
    <w:rsid w:val="004B6C9D"/>
    <w:rsid w:val="004C0194"/>
    <w:rsid w:val="004C13DC"/>
    <w:rsid w:val="004C19BE"/>
    <w:rsid w:val="004C1F4D"/>
    <w:rsid w:val="004C2080"/>
    <w:rsid w:val="004C303F"/>
    <w:rsid w:val="004C4033"/>
    <w:rsid w:val="004C40A7"/>
    <w:rsid w:val="004C50CC"/>
    <w:rsid w:val="004C6263"/>
    <w:rsid w:val="004C7782"/>
    <w:rsid w:val="004D1179"/>
    <w:rsid w:val="004D19D5"/>
    <w:rsid w:val="004D618E"/>
    <w:rsid w:val="004D6C75"/>
    <w:rsid w:val="004D6DC0"/>
    <w:rsid w:val="004D7F73"/>
    <w:rsid w:val="004E093D"/>
    <w:rsid w:val="004E172A"/>
    <w:rsid w:val="004E3004"/>
    <w:rsid w:val="004E55F7"/>
    <w:rsid w:val="004E6C8F"/>
    <w:rsid w:val="004E7B5F"/>
    <w:rsid w:val="004F0EC6"/>
    <w:rsid w:val="004F20EA"/>
    <w:rsid w:val="004F2714"/>
    <w:rsid w:val="004F3C4B"/>
    <w:rsid w:val="004F5E48"/>
    <w:rsid w:val="004F635B"/>
    <w:rsid w:val="004F68D1"/>
    <w:rsid w:val="005013A7"/>
    <w:rsid w:val="00501CF4"/>
    <w:rsid w:val="00504E6A"/>
    <w:rsid w:val="0050695F"/>
    <w:rsid w:val="00516C28"/>
    <w:rsid w:val="00520395"/>
    <w:rsid w:val="005214E8"/>
    <w:rsid w:val="00522712"/>
    <w:rsid w:val="00523A6C"/>
    <w:rsid w:val="0052441D"/>
    <w:rsid w:val="00524445"/>
    <w:rsid w:val="00525F5E"/>
    <w:rsid w:val="00531C80"/>
    <w:rsid w:val="00537361"/>
    <w:rsid w:val="00540426"/>
    <w:rsid w:val="00540716"/>
    <w:rsid w:val="005408A9"/>
    <w:rsid w:val="00540A40"/>
    <w:rsid w:val="00543A14"/>
    <w:rsid w:val="0054413C"/>
    <w:rsid w:val="0054650E"/>
    <w:rsid w:val="005465AA"/>
    <w:rsid w:val="00547E07"/>
    <w:rsid w:val="005510EC"/>
    <w:rsid w:val="0055166F"/>
    <w:rsid w:val="00555D94"/>
    <w:rsid w:val="00557706"/>
    <w:rsid w:val="00557CF7"/>
    <w:rsid w:val="00561345"/>
    <w:rsid w:val="00561776"/>
    <w:rsid w:val="00562797"/>
    <w:rsid w:val="005631F8"/>
    <w:rsid w:val="0056463A"/>
    <w:rsid w:val="00566C25"/>
    <w:rsid w:val="0056707F"/>
    <w:rsid w:val="0057270A"/>
    <w:rsid w:val="00574270"/>
    <w:rsid w:val="0057444D"/>
    <w:rsid w:val="00574492"/>
    <w:rsid w:val="0057779F"/>
    <w:rsid w:val="00580167"/>
    <w:rsid w:val="005830FA"/>
    <w:rsid w:val="00584A98"/>
    <w:rsid w:val="0058664A"/>
    <w:rsid w:val="00590DC1"/>
    <w:rsid w:val="00592125"/>
    <w:rsid w:val="005933B6"/>
    <w:rsid w:val="0059395A"/>
    <w:rsid w:val="0059693D"/>
    <w:rsid w:val="005977A4"/>
    <w:rsid w:val="005A0B3B"/>
    <w:rsid w:val="005A1401"/>
    <w:rsid w:val="005A4ECE"/>
    <w:rsid w:val="005A50EE"/>
    <w:rsid w:val="005A6726"/>
    <w:rsid w:val="005B164B"/>
    <w:rsid w:val="005B168B"/>
    <w:rsid w:val="005B7339"/>
    <w:rsid w:val="005C1932"/>
    <w:rsid w:val="005C1B86"/>
    <w:rsid w:val="005C2B91"/>
    <w:rsid w:val="005C455A"/>
    <w:rsid w:val="005D0BF0"/>
    <w:rsid w:val="005D0DEA"/>
    <w:rsid w:val="005D1ACA"/>
    <w:rsid w:val="005D2BA1"/>
    <w:rsid w:val="005D2C44"/>
    <w:rsid w:val="005D5745"/>
    <w:rsid w:val="005E0238"/>
    <w:rsid w:val="005E0855"/>
    <w:rsid w:val="005E1094"/>
    <w:rsid w:val="005E44CF"/>
    <w:rsid w:val="005E6357"/>
    <w:rsid w:val="005F0663"/>
    <w:rsid w:val="005F2090"/>
    <w:rsid w:val="005F3F18"/>
    <w:rsid w:val="005F4867"/>
    <w:rsid w:val="005F535F"/>
    <w:rsid w:val="005F59C7"/>
    <w:rsid w:val="005F61A1"/>
    <w:rsid w:val="00602998"/>
    <w:rsid w:val="006030D5"/>
    <w:rsid w:val="00605167"/>
    <w:rsid w:val="00610ACF"/>
    <w:rsid w:val="006111E4"/>
    <w:rsid w:val="00611870"/>
    <w:rsid w:val="00611CB7"/>
    <w:rsid w:val="00613589"/>
    <w:rsid w:val="006142CA"/>
    <w:rsid w:val="0061642F"/>
    <w:rsid w:val="006243D3"/>
    <w:rsid w:val="00624CB0"/>
    <w:rsid w:val="006253C6"/>
    <w:rsid w:val="00625618"/>
    <w:rsid w:val="0062762F"/>
    <w:rsid w:val="0063045C"/>
    <w:rsid w:val="00633A0C"/>
    <w:rsid w:val="00637A0F"/>
    <w:rsid w:val="0064049D"/>
    <w:rsid w:val="00642B19"/>
    <w:rsid w:val="0064392E"/>
    <w:rsid w:val="0065018C"/>
    <w:rsid w:val="00651943"/>
    <w:rsid w:val="0065477A"/>
    <w:rsid w:val="00654B43"/>
    <w:rsid w:val="006555A9"/>
    <w:rsid w:val="00656068"/>
    <w:rsid w:val="0065632A"/>
    <w:rsid w:val="00661D94"/>
    <w:rsid w:val="006623D8"/>
    <w:rsid w:val="00665E45"/>
    <w:rsid w:val="00666F4D"/>
    <w:rsid w:val="00671462"/>
    <w:rsid w:val="00671C13"/>
    <w:rsid w:val="00672D7B"/>
    <w:rsid w:val="006746D8"/>
    <w:rsid w:val="00676C93"/>
    <w:rsid w:val="00676D08"/>
    <w:rsid w:val="006775B8"/>
    <w:rsid w:val="00680877"/>
    <w:rsid w:val="00681596"/>
    <w:rsid w:val="006824F1"/>
    <w:rsid w:val="006832E5"/>
    <w:rsid w:val="00684B75"/>
    <w:rsid w:val="00684F69"/>
    <w:rsid w:val="00685D24"/>
    <w:rsid w:val="00692FA0"/>
    <w:rsid w:val="00694702"/>
    <w:rsid w:val="006A1912"/>
    <w:rsid w:val="006A2200"/>
    <w:rsid w:val="006A2292"/>
    <w:rsid w:val="006A3838"/>
    <w:rsid w:val="006A3B45"/>
    <w:rsid w:val="006A6A1C"/>
    <w:rsid w:val="006A7840"/>
    <w:rsid w:val="006B06BC"/>
    <w:rsid w:val="006B1C6D"/>
    <w:rsid w:val="006B3B56"/>
    <w:rsid w:val="006B4F31"/>
    <w:rsid w:val="006C1B0B"/>
    <w:rsid w:val="006C4755"/>
    <w:rsid w:val="006C477C"/>
    <w:rsid w:val="006C5625"/>
    <w:rsid w:val="006C6AE6"/>
    <w:rsid w:val="006C7E3B"/>
    <w:rsid w:val="006D046A"/>
    <w:rsid w:val="006D1635"/>
    <w:rsid w:val="006D20E3"/>
    <w:rsid w:val="006D265E"/>
    <w:rsid w:val="006D2D84"/>
    <w:rsid w:val="006D4481"/>
    <w:rsid w:val="006D6323"/>
    <w:rsid w:val="006E0159"/>
    <w:rsid w:val="006E1334"/>
    <w:rsid w:val="006E4B4A"/>
    <w:rsid w:val="006E5F1E"/>
    <w:rsid w:val="006E6F5D"/>
    <w:rsid w:val="006F0599"/>
    <w:rsid w:val="006F0BFA"/>
    <w:rsid w:val="006F1947"/>
    <w:rsid w:val="006F26A9"/>
    <w:rsid w:val="006F286D"/>
    <w:rsid w:val="006F4041"/>
    <w:rsid w:val="006F4700"/>
    <w:rsid w:val="007000C5"/>
    <w:rsid w:val="00700423"/>
    <w:rsid w:val="00700FAD"/>
    <w:rsid w:val="00704813"/>
    <w:rsid w:val="00704A6E"/>
    <w:rsid w:val="00704EBD"/>
    <w:rsid w:val="00707502"/>
    <w:rsid w:val="00707AE8"/>
    <w:rsid w:val="00707CC5"/>
    <w:rsid w:val="00710566"/>
    <w:rsid w:val="0071127F"/>
    <w:rsid w:val="00711AAD"/>
    <w:rsid w:val="00711F16"/>
    <w:rsid w:val="007121F5"/>
    <w:rsid w:val="0071334E"/>
    <w:rsid w:val="0071708D"/>
    <w:rsid w:val="00717A5A"/>
    <w:rsid w:val="00720690"/>
    <w:rsid w:val="00723461"/>
    <w:rsid w:val="007238E2"/>
    <w:rsid w:val="00724781"/>
    <w:rsid w:val="007255CB"/>
    <w:rsid w:val="00726C07"/>
    <w:rsid w:val="00726F91"/>
    <w:rsid w:val="00730152"/>
    <w:rsid w:val="0073234F"/>
    <w:rsid w:val="007331B2"/>
    <w:rsid w:val="00734C63"/>
    <w:rsid w:val="00737EDE"/>
    <w:rsid w:val="00740B54"/>
    <w:rsid w:val="007411CA"/>
    <w:rsid w:val="00742B85"/>
    <w:rsid w:val="00743FF9"/>
    <w:rsid w:val="0074461C"/>
    <w:rsid w:val="007453AC"/>
    <w:rsid w:val="007462E6"/>
    <w:rsid w:val="00746428"/>
    <w:rsid w:val="007521DD"/>
    <w:rsid w:val="00754C42"/>
    <w:rsid w:val="00756318"/>
    <w:rsid w:val="007600DB"/>
    <w:rsid w:val="00760A6A"/>
    <w:rsid w:val="00760E4C"/>
    <w:rsid w:val="00763C3C"/>
    <w:rsid w:val="00764534"/>
    <w:rsid w:val="0076700B"/>
    <w:rsid w:val="0077062D"/>
    <w:rsid w:val="00774F6C"/>
    <w:rsid w:val="00775B13"/>
    <w:rsid w:val="00776CC0"/>
    <w:rsid w:val="007772A3"/>
    <w:rsid w:val="00781459"/>
    <w:rsid w:val="0078146A"/>
    <w:rsid w:val="007831EB"/>
    <w:rsid w:val="00783849"/>
    <w:rsid w:val="007839BA"/>
    <w:rsid w:val="007842F6"/>
    <w:rsid w:val="0078459A"/>
    <w:rsid w:val="0078740B"/>
    <w:rsid w:val="0079304B"/>
    <w:rsid w:val="00793433"/>
    <w:rsid w:val="00794DF6"/>
    <w:rsid w:val="007951F0"/>
    <w:rsid w:val="00795664"/>
    <w:rsid w:val="00795FD4"/>
    <w:rsid w:val="007A539C"/>
    <w:rsid w:val="007A7D91"/>
    <w:rsid w:val="007B069A"/>
    <w:rsid w:val="007B0B36"/>
    <w:rsid w:val="007B0F35"/>
    <w:rsid w:val="007B6F34"/>
    <w:rsid w:val="007B757F"/>
    <w:rsid w:val="007B797B"/>
    <w:rsid w:val="007B7D83"/>
    <w:rsid w:val="007C03A8"/>
    <w:rsid w:val="007C2434"/>
    <w:rsid w:val="007C2997"/>
    <w:rsid w:val="007C36E3"/>
    <w:rsid w:val="007D0221"/>
    <w:rsid w:val="007D04B9"/>
    <w:rsid w:val="007D0500"/>
    <w:rsid w:val="007D096C"/>
    <w:rsid w:val="007D30BD"/>
    <w:rsid w:val="007D4260"/>
    <w:rsid w:val="007D60CE"/>
    <w:rsid w:val="007D63AA"/>
    <w:rsid w:val="007D765F"/>
    <w:rsid w:val="007E028D"/>
    <w:rsid w:val="007E0B72"/>
    <w:rsid w:val="007E1EEB"/>
    <w:rsid w:val="007E2C4B"/>
    <w:rsid w:val="007E4926"/>
    <w:rsid w:val="007E544D"/>
    <w:rsid w:val="007E557D"/>
    <w:rsid w:val="007E578E"/>
    <w:rsid w:val="007E6FF0"/>
    <w:rsid w:val="007F0E06"/>
    <w:rsid w:val="007F24A7"/>
    <w:rsid w:val="007F379A"/>
    <w:rsid w:val="007F3F52"/>
    <w:rsid w:val="007F4146"/>
    <w:rsid w:val="00801BB4"/>
    <w:rsid w:val="008027ED"/>
    <w:rsid w:val="00803299"/>
    <w:rsid w:val="00804663"/>
    <w:rsid w:val="008061CD"/>
    <w:rsid w:val="00810E2E"/>
    <w:rsid w:val="00811757"/>
    <w:rsid w:val="00812351"/>
    <w:rsid w:val="00812719"/>
    <w:rsid w:val="00812D68"/>
    <w:rsid w:val="008130F0"/>
    <w:rsid w:val="0081763A"/>
    <w:rsid w:val="0081770A"/>
    <w:rsid w:val="00823CD7"/>
    <w:rsid w:val="00824EF4"/>
    <w:rsid w:val="008317F1"/>
    <w:rsid w:val="00832BB4"/>
    <w:rsid w:val="0084179C"/>
    <w:rsid w:val="008424BE"/>
    <w:rsid w:val="00842B38"/>
    <w:rsid w:val="00843458"/>
    <w:rsid w:val="00843BFF"/>
    <w:rsid w:val="008458E6"/>
    <w:rsid w:val="00845AC4"/>
    <w:rsid w:val="00851FC0"/>
    <w:rsid w:val="00852AD8"/>
    <w:rsid w:val="00852E63"/>
    <w:rsid w:val="008530A6"/>
    <w:rsid w:val="00853213"/>
    <w:rsid w:val="00857596"/>
    <w:rsid w:val="00857F27"/>
    <w:rsid w:val="008602A8"/>
    <w:rsid w:val="00860BA5"/>
    <w:rsid w:val="00863085"/>
    <w:rsid w:val="008635DB"/>
    <w:rsid w:val="00863C77"/>
    <w:rsid w:val="00864718"/>
    <w:rsid w:val="008665CF"/>
    <w:rsid w:val="00867589"/>
    <w:rsid w:val="008675E5"/>
    <w:rsid w:val="00872CD6"/>
    <w:rsid w:val="008737FB"/>
    <w:rsid w:val="00875949"/>
    <w:rsid w:val="008805E5"/>
    <w:rsid w:val="00881499"/>
    <w:rsid w:val="00881655"/>
    <w:rsid w:val="00883E79"/>
    <w:rsid w:val="00884467"/>
    <w:rsid w:val="00884FA8"/>
    <w:rsid w:val="00890335"/>
    <w:rsid w:val="008903AD"/>
    <w:rsid w:val="008905D4"/>
    <w:rsid w:val="00892A80"/>
    <w:rsid w:val="0089341D"/>
    <w:rsid w:val="008968AE"/>
    <w:rsid w:val="008A2A41"/>
    <w:rsid w:val="008A3239"/>
    <w:rsid w:val="008A4AC9"/>
    <w:rsid w:val="008A4BCB"/>
    <w:rsid w:val="008A5440"/>
    <w:rsid w:val="008A5A00"/>
    <w:rsid w:val="008A6F1B"/>
    <w:rsid w:val="008A7B45"/>
    <w:rsid w:val="008A7CE8"/>
    <w:rsid w:val="008B0E16"/>
    <w:rsid w:val="008B2C46"/>
    <w:rsid w:val="008B427E"/>
    <w:rsid w:val="008B5BB1"/>
    <w:rsid w:val="008B7A6F"/>
    <w:rsid w:val="008C6CFF"/>
    <w:rsid w:val="008C7307"/>
    <w:rsid w:val="008D04E6"/>
    <w:rsid w:val="008D0AD6"/>
    <w:rsid w:val="008D0AF9"/>
    <w:rsid w:val="008D0D07"/>
    <w:rsid w:val="008D1624"/>
    <w:rsid w:val="008D1B62"/>
    <w:rsid w:val="008D24E9"/>
    <w:rsid w:val="008D3DA9"/>
    <w:rsid w:val="008D40D2"/>
    <w:rsid w:val="008D6120"/>
    <w:rsid w:val="008D68E5"/>
    <w:rsid w:val="008E142F"/>
    <w:rsid w:val="008E1545"/>
    <w:rsid w:val="008E29BD"/>
    <w:rsid w:val="008E404A"/>
    <w:rsid w:val="008E4C79"/>
    <w:rsid w:val="008E5163"/>
    <w:rsid w:val="008E6E0E"/>
    <w:rsid w:val="008E739A"/>
    <w:rsid w:val="008E7966"/>
    <w:rsid w:val="008F178B"/>
    <w:rsid w:val="008F2357"/>
    <w:rsid w:val="008F2E8B"/>
    <w:rsid w:val="008F2F3A"/>
    <w:rsid w:val="008F3402"/>
    <w:rsid w:val="008F3DA8"/>
    <w:rsid w:val="008F467F"/>
    <w:rsid w:val="008F5919"/>
    <w:rsid w:val="008F7CAC"/>
    <w:rsid w:val="00902956"/>
    <w:rsid w:val="00903113"/>
    <w:rsid w:val="00904EFC"/>
    <w:rsid w:val="009106D6"/>
    <w:rsid w:val="0091296F"/>
    <w:rsid w:val="00916AE2"/>
    <w:rsid w:val="00916C4C"/>
    <w:rsid w:val="00917C30"/>
    <w:rsid w:val="0092022A"/>
    <w:rsid w:val="00920B14"/>
    <w:rsid w:val="0092383F"/>
    <w:rsid w:val="009250E3"/>
    <w:rsid w:val="0092543E"/>
    <w:rsid w:val="0093087E"/>
    <w:rsid w:val="00930A99"/>
    <w:rsid w:val="00930C15"/>
    <w:rsid w:val="00931F8B"/>
    <w:rsid w:val="0093448F"/>
    <w:rsid w:val="009350E1"/>
    <w:rsid w:val="0093583B"/>
    <w:rsid w:val="00940813"/>
    <w:rsid w:val="0094291C"/>
    <w:rsid w:val="00942CEF"/>
    <w:rsid w:val="00946161"/>
    <w:rsid w:val="00946F5F"/>
    <w:rsid w:val="00951922"/>
    <w:rsid w:val="009520A2"/>
    <w:rsid w:val="00952758"/>
    <w:rsid w:val="009529EB"/>
    <w:rsid w:val="00954E1E"/>
    <w:rsid w:val="00957131"/>
    <w:rsid w:val="00957BD6"/>
    <w:rsid w:val="009618F0"/>
    <w:rsid w:val="0096205C"/>
    <w:rsid w:val="0096230A"/>
    <w:rsid w:val="00962341"/>
    <w:rsid w:val="00965CD5"/>
    <w:rsid w:val="009660C5"/>
    <w:rsid w:val="009676C0"/>
    <w:rsid w:val="00970098"/>
    <w:rsid w:val="00970938"/>
    <w:rsid w:val="00971BC8"/>
    <w:rsid w:val="009773B4"/>
    <w:rsid w:val="009818CD"/>
    <w:rsid w:val="0098347C"/>
    <w:rsid w:val="00984A9B"/>
    <w:rsid w:val="009858B2"/>
    <w:rsid w:val="00990847"/>
    <w:rsid w:val="0099478A"/>
    <w:rsid w:val="009951B7"/>
    <w:rsid w:val="0099797B"/>
    <w:rsid w:val="00997C6E"/>
    <w:rsid w:val="009A668C"/>
    <w:rsid w:val="009B01DB"/>
    <w:rsid w:val="009B0695"/>
    <w:rsid w:val="009B672E"/>
    <w:rsid w:val="009B7491"/>
    <w:rsid w:val="009C1F46"/>
    <w:rsid w:val="009C316B"/>
    <w:rsid w:val="009C3DBB"/>
    <w:rsid w:val="009C5822"/>
    <w:rsid w:val="009C5E50"/>
    <w:rsid w:val="009C6CB4"/>
    <w:rsid w:val="009C75BF"/>
    <w:rsid w:val="009D0662"/>
    <w:rsid w:val="009D0A56"/>
    <w:rsid w:val="009D0E02"/>
    <w:rsid w:val="009D1072"/>
    <w:rsid w:val="009D232E"/>
    <w:rsid w:val="009D434B"/>
    <w:rsid w:val="009D43C2"/>
    <w:rsid w:val="009E1149"/>
    <w:rsid w:val="009E2397"/>
    <w:rsid w:val="009E5289"/>
    <w:rsid w:val="009E52FF"/>
    <w:rsid w:val="009E6D20"/>
    <w:rsid w:val="009E7806"/>
    <w:rsid w:val="009F0CAE"/>
    <w:rsid w:val="009F12C2"/>
    <w:rsid w:val="009F2A5A"/>
    <w:rsid w:val="009F2F8C"/>
    <w:rsid w:val="009F4D51"/>
    <w:rsid w:val="009F7513"/>
    <w:rsid w:val="00A0408C"/>
    <w:rsid w:val="00A058AD"/>
    <w:rsid w:val="00A0681D"/>
    <w:rsid w:val="00A10DF0"/>
    <w:rsid w:val="00A10F83"/>
    <w:rsid w:val="00A126F1"/>
    <w:rsid w:val="00A131E9"/>
    <w:rsid w:val="00A145F3"/>
    <w:rsid w:val="00A20715"/>
    <w:rsid w:val="00A23091"/>
    <w:rsid w:val="00A231CD"/>
    <w:rsid w:val="00A23EA9"/>
    <w:rsid w:val="00A2638E"/>
    <w:rsid w:val="00A267C1"/>
    <w:rsid w:val="00A279AD"/>
    <w:rsid w:val="00A30A26"/>
    <w:rsid w:val="00A30EE7"/>
    <w:rsid w:val="00A30FA0"/>
    <w:rsid w:val="00A34AB3"/>
    <w:rsid w:val="00A34FE5"/>
    <w:rsid w:val="00A36D6E"/>
    <w:rsid w:val="00A412DB"/>
    <w:rsid w:val="00A42351"/>
    <w:rsid w:val="00A433CA"/>
    <w:rsid w:val="00A43588"/>
    <w:rsid w:val="00A446EF"/>
    <w:rsid w:val="00A44933"/>
    <w:rsid w:val="00A50E47"/>
    <w:rsid w:val="00A51D24"/>
    <w:rsid w:val="00A55697"/>
    <w:rsid w:val="00A55B73"/>
    <w:rsid w:val="00A573C5"/>
    <w:rsid w:val="00A601D6"/>
    <w:rsid w:val="00A609EC"/>
    <w:rsid w:val="00A60C7E"/>
    <w:rsid w:val="00A61F8C"/>
    <w:rsid w:val="00A63935"/>
    <w:rsid w:val="00A655B3"/>
    <w:rsid w:val="00A6654C"/>
    <w:rsid w:val="00A66787"/>
    <w:rsid w:val="00A667B8"/>
    <w:rsid w:val="00A66D10"/>
    <w:rsid w:val="00A7030B"/>
    <w:rsid w:val="00A70A9F"/>
    <w:rsid w:val="00A72045"/>
    <w:rsid w:val="00A75AA9"/>
    <w:rsid w:val="00A77790"/>
    <w:rsid w:val="00A83E19"/>
    <w:rsid w:val="00A83F4A"/>
    <w:rsid w:val="00A85057"/>
    <w:rsid w:val="00A86D91"/>
    <w:rsid w:val="00A877D9"/>
    <w:rsid w:val="00A87B2C"/>
    <w:rsid w:val="00A94315"/>
    <w:rsid w:val="00A95C48"/>
    <w:rsid w:val="00AA0257"/>
    <w:rsid w:val="00AA0CE2"/>
    <w:rsid w:val="00AB2979"/>
    <w:rsid w:val="00AB5A81"/>
    <w:rsid w:val="00AC0DE5"/>
    <w:rsid w:val="00AC1CD8"/>
    <w:rsid w:val="00AC23BB"/>
    <w:rsid w:val="00AC24F5"/>
    <w:rsid w:val="00AC2893"/>
    <w:rsid w:val="00AC37C2"/>
    <w:rsid w:val="00AC48B2"/>
    <w:rsid w:val="00AC75BA"/>
    <w:rsid w:val="00AD02C6"/>
    <w:rsid w:val="00AD1E87"/>
    <w:rsid w:val="00AD3A38"/>
    <w:rsid w:val="00AD3ADF"/>
    <w:rsid w:val="00AD4462"/>
    <w:rsid w:val="00AD45F0"/>
    <w:rsid w:val="00AD6FC2"/>
    <w:rsid w:val="00AD7DBB"/>
    <w:rsid w:val="00AE1FA3"/>
    <w:rsid w:val="00AE7789"/>
    <w:rsid w:val="00AF0D0E"/>
    <w:rsid w:val="00AF32C9"/>
    <w:rsid w:val="00AF45BE"/>
    <w:rsid w:val="00AF4DF1"/>
    <w:rsid w:val="00AF611B"/>
    <w:rsid w:val="00AF76E8"/>
    <w:rsid w:val="00B01606"/>
    <w:rsid w:val="00B02F43"/>
    <w:rsid w:val="00B0346A"/>
    <w:rsid w:val="00B04F9B"/>
    <w:rsid w:val="00B0537A"/>
    <w:rsid w:val="00B06E46"/>
    <w:rsid w:val="00B0797F"/>
    <w:rsid w:val="00B07CE9"/>
    <w:rsid w:val="00B104F6"/>
    <w:rsid w:val="00B10992"/>
    <w:rsid w:val="00B10CB1"/>
    <w:rsid w:val="00B112C8"/>
    <w:rsid w:val="00B14868"/>
    <w:rsid w:val="00B15CCD"/>
    <w:rsid w:val="00B16A4B"/>
    <w:rsid w:val="00B20E5F"/>
    <w:rsid w:val="00B2157A"/>
    <w:rsid w:val="00B24FF4"/>
    <w:rsid w:val="00B30BBC"/>
    <w:rsid w:val="00B3355B"/>
    <w:rsid w:val="00B33CB6"/>
    <w:rsid w:val="00B33DC3"/>
    <w:rsid w:val="00B34606"/>
    <w:rsid w:val="00B41491"/>
    <w:rsid w:val="00B43369"/>
    <w:rsid w:val="00B43CD2"/>
    <w:rsid w:val="00B43EA0"/>
    <w:rsid w:val="00B445AE"/>
    <w:rsid w:val="00B4467D"/>
    <w:rsid w:val="00B4543B"/>
    <w:rsid w:val="00B46D99"/>
    <w:rsid w:val="00B52B7A"/>
    <w:rsid w:val="00B52CAB"/>
    <w:rsid w:val="00B53A34"/>
    <w:rsid w:val="00B540B5"/>
    <w:rsid w:val="00B550AF"/>
    <w:rsid w:val="00B55112"/>
    <w:rsid w:val="00B61F52"/>
    <w:rsid w:val="00B6257E"/>
    <w:rsid w:val="00B6359C"/>
    <w:rsid w:val="00B638CE"/>
    <w:rsid w:val="00B63F88"/>
    <w:rsid w:val="00B643BC"/>
    <w:rsid w:val="00B64604"/>
    <w:rsid w:val="00B65D45"/>
    <w:rsid w:val="00B66EA9"/>
    <w:rsid w:val="00B715E7"/>
    <w:rsid w:val="00B71F8D"/>
    <w:rsid w:val="00B743E2"/>
    <w:rsid w:val="00B760EA"/>
    <w:rsid w:val="00B773B4"/>
    <w:rsid w:val="00B810C5"/>
    <w:rsid w:val="00B830ED"/>
    <w:rsid w:val="00B831D7"/>
    <w:rsid w:val="00B835A7"/>
    <w:rsid w:val="00B84CE8"/>
    <w:rsid w:val="00B86B70"/>
    <w:rsid w:val="00B86E7D"/>
    <w:rsid w:val="00B874E3"/>
    <w:rsid w:val="00B87C2A"/>
    <w:rsid w:val="00B90863"/>
    <w:rsid w:val="00B918C3"/>
    <w:rsid w:val="00B91F47"/>
    <w:rsid w:val="00B926C6"/>
    <w:rsid w:val="00B93784"/>
    <w:rsid w:val="00B93DC8"/>
    <w:rsid w:val="00B96ADC"/>
    <w:rsid w:val="00B96CA2"/>
    <w:rsid w:val="00B9740C"/>
    <w:rsid w:val="00BA0BA8"/>
    <w:rsid w:val="00BA2261"/>
    <w:rsid w:val="00BA4228"/>
    <w:rsid w:val="00BA578F"/>
    <w:rsid w:val="00BA65F4"/>
    <w:rsid w:val="00BA67FC"/>
    <w:rsid w:val="00BA697B"/>
    <w:rsid w:val="00BA71DA"/>
    <w:rsid w:val="00BA7224"/>
    <w:rsid w:val="00BA78E6"/>
    <w:rsid w:val="00BB13B4"/>
    <w:rsid w:val="00BB1A7E"/>
    <w:rsid w:val="00BB1F62"/>
    <w:rsid w:val="00BB25D8"/>
    <w:rsid w:val="00BB503F"/>
    <w:rsid w:val="00BB5421"/>
    <w:rsid w:val="00BB5B5A"/>
    <w:rsid w:val="00BC12D5"/>
    <w:rsid w:val="00BC3478"/>
    <w:rsid w:val="00BC37FE"/>
    <w:rsid w:val="00BC3FCE"/>
    <w:rsid w:val="00BD1F5A"/>
    <w:rsid w:val="00BD668D"/>
    <w:rsid w:val="00BD6804"/>
    <w:rsid w:val="00BE075B"/>
    <w:rsid w:val="00BE3A53"/>
    <w:rsid w:val="00BE5462"/>
    <w:rsid w:val="00BE56DC"/>
    <w:rsid w:val="00BE677B"/>
    <w:rsid w:val="00BE7947"/>
    <w:rsid w:val="00BF35DC"/>
    <w:rsid w:val="00BF37FC"/>
    <w:rsid w:val="00BF3E64"/>
    <w:rsid w:val="00BF4251"/>
    <w:rsid w:val="00BF4FD0"/>
    <w:rsid w:val="00BF647A"/>
    <w:rsid w:val="00C01278"/>
    <w:rsid w:val="00C03A92"/>
    <w:rsid w:val="00C04000"/>
    <w:rsid w:val="00C060A3"/>
    <w:rsid w:val="00C06501"/>
    <w:rsid w:val="00C07BF3"/>
    <w:rsid w:val="00C10A3C"/>
    <w:rsid w:val="00C10D32"/>
    <w:rsid w:val="00C14557"/>
    <w:rsid w:val="00C20F14"/>
    <w:rsid w:val="00C21AEC"/>
    <w:rsid w:val="00C248E4"/>
    <w:rsid w:val="00C258D9"/>
    <w:rsid w:val="00C26C36"/>
    <w:rsid w:val="00C271D8"/>
    <w:rsid w:val="00C27638"/>
    <w:rsid w:val="00C314F6"/>
    <w:rsid w:val="00C32355"/>
    <w:rsid w:val="00C3467D"/>
    <w:rsid w:val="00C362F3"/>
    <w:rsid w:val="00C36354"/>
    <w:rsid w:val="00C378F8"/>
    <w:rsid w:val="00C4557D"/>
    <w:rsid w:val="00C45962"/>
    <w:rsid w:val="00C46FDE"/>
    <w:rsid w:val="00C473F5"/>
    <w:rsid w:val="00C5107B"/>
    <w:rsid w:val="00C52AE0"/>
    <w:rsid w:val="00C563F5"/>
    <w:rsid w:val="00C56901"/>
    <w:rsid w:val="00C57307"/>
    <w:rsid w:val="00C62D41"/>
    <w:rsid w:val="00C6325C"/>
    <w:rsid w:val="00C634C8"/>
    <w:rsid w:val="00C651B4"/>
    <w:rsid w:val="00C66304"/>
    <w:rsid w:val="00C671B1"/>
    <w:rsid w:val="00C70A22"/>
    <w:rsid w:val="00C70A28"/>
    <w:rsid w:val="00C72306"/>
    <w:rsid w:val="00C73DD2"/>
    <w:rsid w:val="00C752AE"/>
    <w:rsid w:val="00C77C49"/>
    <w:rsid w:val="00C812E5"/>
    <w:rsid w:val="00C82BE1"/>
    <w:rsid w:val="00C87E4A"/>
    <w:rsid w:val="00C90E38"/>
    <w:rsid w:val="00C91C39"/>
    <w:rsid w:val="00C91E2A"/>
    <w:rsid w:val="00C93FDB"/>
    <w:rsid w:val="00C9558B"/>
    <w:rsid w:val="00C97F4D"/>
    <w:rsid w:val="00CA0A09"/>
    <w:rsid w:val="00CA1373"/>
    <w:rsid w:val="00CA3285"/>
    <w:rsid w:val="00CA6CFE"/>
    <w:rsid w:val="00CA7FB8"/>
    <w:rsid w:val="00CB1468"/>
    <w:rsid w:val="00CB22C0"/>
    <w:rsid w:val="00CB27EF"/>
    <w:rsid w:val="00CB7CB8"/>
    <w:rsid w:val="00CC3DE5"/>
    <w:rsid w:val="00CC483D"/>
    <w:rsid w:val="00CC5343"/>
    <w:rsid w:val="00CC686E"/>
    <w:rsid w:val="00CC7A76"/>
    <w:rsid w:val="00CD47CC"/>
    <w:rsid w:val="00CD4CF5"/>
    <w:rsid w:val="00CD5BF3"/>
    <w:rsid w:val="00CD6716"/>
    <w:rsid w:val="00CE30A3"/>
    <w:rsid w:val="00CE5D1C"/>
    <w:rsid w:val="00CF0403"/>
    <w:rsid w:val="00CF050A"/>
    <w:rsid w:val="00CF08D1"/>
    <w:rsid w:val="00CF40B1"/>
    <w:rsid w:val="00CF4E11"/>
    <w:rsid w:val="00CF7D5C"/>
    <w:rsid w:val="00CF7F0E"/>
    <w:rsid w:val="00D007C8"/>
    <w:rsid w:val="00D03426"/>
    <w:rsid w:val="00D06D1E"/>
    <w:rsid w:val="00D14255"/>
    <w:rsid w:val="00D1440C"/>
    <w:rsid w:val="00D16337"/>
    <w:rsid w:val="00D2147F"/>
    <w:rsid w:val="00D2193D"/>
    <w:rsid w:val="00D21A6A"/>
    <w:rsid w:val="00D22D7B"/>
    <w:rsid w:val="00D23825"/>
    <w:rsid w:val="00D23940"/>
    <w:rsid w:val="00D23C9C"/>
    <w:rsid w:val="00D254C6"/>
    <w:rsid w:val="00D25670"/>
    <w:rsid w:val="00D32B70"/>
    <w:rsid w:val="00D344CB"/>
    <w:rsid w:val="00D354E1"/>
    <w:rsid w:val="00D3562E"/>
    <w:rsid w:val="00D35C3E"/>
    <w:rsid w:val="00D36EED"/>
    <w:rsid w:val="00D417B7"/>
    <w:rsid w:val="00D42C07"/>
    <w:rsid w:val="00D42F97"/>
    <w:rsid w:val="00D46F35"/>
    <w:rsid w:val="00D524E1"/>
    <w:rsid w:val="00D529F7"/>
    <w:rsid w:val="00D54C61"/>
    <w:rsid w:val="00D5588D"/>
    <w:rsid w:val="00D577C8"/>
    <w:rsid w:val="00D6282D"/>
    <w:rsid w:val="00D6312E"/>
    <w:rsid w:val="00D65B7A"/>
    <w:rsid w:val="00D66B36"/>
    <w:rsid w:val="00D70C6B"/>
    <w:rsid w:val="00D7244E"/>
    <w:rsid w:val="00D74581"/>
    <w:rsid w:val="00D74734"/>
    <w:rsid w:val="00D7593E"/>
    <w:rsid w:val="00D76044"/>
    <w:rsid w:val="00D81421"/>
    <w:rsid w:val="00D8162D"/>
    <w:rsid w:val="00D83859"/>
    <w:rsid w:val="00D87154"/>
    <w:rsid w:val="00D91431"/>
    <w:rsid w:val="00D92B4D"/>
    <w:rsid w:val="00D948DE"/>
    <w:rsid w:val="00D94920"/>
    <w:rsid w:val="00D95DB0"/>
    <w:rsid w:val="00D97E09"/>
    <w:rsid w:val="00DA355D"/>
    <w:rsid w:val="00DA57B4"/>
    <w:rsid w:val="00DB02D1"/>
    <w:rsid w:val="00DB0DB2"/>
    <w:rsid w:val="00DB1E69"/>
    <w:rsid w:val="00DB2344"/>
    <w:rsid w:val="00DB308D"/>
    <w:rsid w:val="00DB5589"/>
    <w:rsid w:val="00DB6A30"/>
    <w:rsid w:val="00DC2472"/>
    <w:rsid w:val="00DC25BB"/>
    <w:rsid w:val="00DC3A33"/>
    <w:rsid w:val="00DC43F7"/>
    <w:rsid w:val="00DC5A75"/>
    <w:rsid w:val="00DC6490"/>
    <w:rsid w:val="00DD27DB"/>
    <w:rsid w:val="00DD42CE"/>
    <w:rsid w:val="00DD56A8"/>
    <w:rsid w:val="00DD614A"/>
    <w:rsid w:val="00DD6B37"/>
    <w:rsid w:val="00DD79EE"/>
    <w:rsid w:val="00DE247A"/>
    <w:rsid w:val="00DE4E7D"/>
    <w:rsid w:val="00DE7FE0"/>
    <w:rsid w:val="00DF27FF"/>
    <w:rsid w:val="00DF2DF9"/>
    <w:rsid w:val="00DF4B6F"/>
    <w:rsid w:val="00DF5422"/>
    <w:rsid w:val="00DF6FBF"/>
    <w:rsid w:val="00E0200F"/>
    <w:rsid w:val="00E0228E"/>
    <w:rsid w:val="00E06963"/>
    <w:rsid w:val="00E07B58"/>
    <w:rsid w:val="00E07E8F"/>
    <w:rsid w:val="00E106FA"/>
    <w:rsid w:val="00E123AF"/>
    <w:rsid w:val="00E12511"/>
    <w:rsid w:val="00E12EB7"/>
    <w:rsid w:val="00E1405A"/>
    <w:rsid w:val="00E15D30"/>
    <w:rsid w:val="00E16753"/>
    <w:rsid w:val="00E20CA3"/>
    <w:rsid w:val="00E21DF1"/>
    <w:rsid w:val="00E22624"/>
    <w:rsid w:val="00E2370D"/>
    <w:rsid w:val="00E257D2"/>
    <w:rsid w:val="00E27704"/>
    <w:rsid w:val="00E30341"/>
    <w:rsid w:val="00E31281"/>
    <w:rsid w:val="00E327C7"/>
    <w:rsid w:val="00E32DEE"/>
    <w:rsid w:val="00E367D7"/>
    <w:rsid w:val="00E40931"/>
    <w:rsid w:val="00E4595F"/>
    <w:rsid w:val="00E45A6C"/>
    <w:rsid w:val="00E504BC"/>
    <w:rsid w:val="00E50EE1"/>
    <w:rsid w:val="00E5524A"/>
    <w:rsid w:val="00E56465"/>
    <w:rsid w:val="00E57E3C"/>
    <w:rsid w:val="00E60D69"/>
    <w:rsid w:val="00E61316"/>
    <w:rsid w:val="00E61517"/>
    <w:rsid w:val="00E62E91"/>
    <w:rsid w:val="00E63288"/>
    <w:rsid w:val="00E64285"/>
    <w:rsid w:val="00E642A5"/>
    <w:rsid w:val="00E6480A"/>
    <w:rsid w:val="00E64845"/>
    <w:rsid w:val="00E6553F"/>
    <w:rsid w:val="00E65E1D"/>
    <w:rsid w:val="00E6751A"/>
    <w:rsid w:val="00E7069E"/>
    <w:rsid w:val="00E70855"/>
    <w:rsid w:val="00E7120E"/>
    <w:rsid w:val="00E716A4"/>
    <w:rsid w:val="00E72209"/>
    <w:rsid w:val="00E77BF2"/>
    <w:rsid w:val="00E805B7"/>
    <w:rsid w:val="00E8379D"/>
    <w:rsid w:val="00E84F7E"/>
    <w:rsid w:val="00E863F0"/>
    <w:rsid w:val="00E9109E"/>
    <w:rsid w:val="00E93E34"/>
    <w:rsid w:val="00E9454E"/>
    <w:rsid w:val="00E950DE"/>
    <w:rsid w:val="00E96897"/>
    <w:rsid w:val="00E972CD"/>
    <w:rsid w:val="00EA7796"/>
    <w:rsid w:val="00EB0AB8"/>
    <w:rsid w:val="00EB0EA5"/>
    <w:rsid w:val="00EB6BF1"/>
    <w:rsid w:val="00EB7873"/>
    <w:rsid w:val="00EB7E45"/>
    <w:rsid w:val="00EC079F"/>
    <w:rsid w:val="00EC10D5"/>
    <w:rsid w:val="00EC1BF0"/>
    <w:rsid w:val="00EC204F"/>
    <w:rsid w:val="00EC2A17"/>
    <w:rsid w:val="00EC2E1E"/>
    <w:rsid w:val="00EC3D9A"/>
    <w:rsid w:val="00EC46E5"/>
    <w:rsid w:val="00EC6E4F"/>
    <w:rsid w:val="00EC7106"/>
    <w:rsid w:val="00EC7416"/>
    <w:rsid w:val="00ED0D7C"/>
    <w:rsid w:val="00ED1155"/>
    <w:rsid w:val="00ED3218"/>
    <w:rsid w:val="00ED36B4"/>
    <w:rsid w:val="00ED4A88"/>
    <w:rsid w:val="00ED6394"/>
    <w:rsid w:val="00ED7675"/>
    <w:rsid w:val="00ED7913"/>
    <w:rsid w:val="00EE10B6"/>
    <w:rsid w:val="00EE1541"/>
    <w:rsid w:val="00EE2A75"/>
    <w:rsid w:val="00EE4ABA"/>
    <w:rsid w:val="00EE61F2"/>
    <w:rsid w:val="00EE6C85"/>
    <w:rsid w:val="00EE6F4F"/>
    <w:rsid w:val="00EE744D"/>
    <w:rsid w:val="00EE776A"/>
    <w:rsid w:val="00EE7CEB"/>
    <w:rsid w:val="00EE7D8C"/>
    <w:rsid w:val="00EF243C"/>
    <w:rsid w:val="00EF3848"/>
    <w:rsid w:val="00EF4041"/>
    <w:rsid w:val="00EF55B1"/>
    <w:rsid w:val="00F0167E"/>
    <w:rsid w:val="00F0266C"/>
    <w:rsid w:val="00F0319A"/>
    <w:rsid w:val="00F03695"/>
    <w:rsid w:val="00F042DC"/>
    <w:rsid w:val="00F0630D"/>
    <w:rsid w:val="00F06718"/>
    <w:rsid w:val="00F07FC0"/>
    <w:rsid w:val="00F11A2A"/>
    <w:rsid w:val="00F1253A"/>
    <w:rsid w:val="00F1319C"/>
    <w:rsid w:val="00F14029"/>
    <w:rsid w:val="00F144C4"/>
    <w:rsid w:val="00F1711A"/>
    <w:rsid w:val="00F17E32"/>
    <w:rsid w:val="00F227EF"/>
    <w:rsid w:val="00F22890"/>
    <w:rsid w:val="00F233F0"/>
    <w:rsid w:val="00F23FDC"/>
    <w:rsid w:val="00F273F8"/>
    <w:rsid w:val="00F30C84"/>
    <w:rsid w:val="00F30DAE"/>
    <w:rsid w:val="00F32E2E"/>
    <w:rsid w:val="00F341BE"/>
    <w:rsid w:val="00F365CE"/>
    <w:rsid w:val="00F41279"/>
    <w:rsid w:val="00F42755"/>
    <w:rsid w:val="00F43F60"/>
    <w:rsid w:val="00F44A31"/>
    <w:rsid w:val="00F45CC2"/>
    <w:rsid w:val="00F46100"/>
    <w:rsid w:val="00F467A6"/>
    <w:rsid w:val="00F4724C"/>
    <w:rsid w:val="00F47995"/>
    <w:rsid w:val="00F50082"/>
    <w:rsid w:val="00F55E87"/>
    <w:rsid w:val="00F5743D"/>
    <w:rsid w:val="00F575A9"/>
    <w:rsid w:val="00F619F5"/>
    <w:rsid w:val="00F62EAD"/>
    <w:rsid w:val="00F64FDA"/>
    <w:rsid w:val="00F66AF3"/>
    <w:rsid w:val="00F66D46"/>
    <w:rsid w:val="00F672E7"/>
    <w:rsid w:val="00F71543"/>
    <w:rsid w:val="00F71AB8"/>
    <w:rsid w:val="00F735DD"/>
    <w:rsid w:val="00F74392"/>
    <w:rsid w:val="00F7446D"/>
    <w:rsid w:val="00F75595"/>
    <w:rsid w:val="00F77324"/>
    <w:rsid w:val="00F81C71"/>
    <w:rsid w:val="00F86EF2"/>
    <w:rsid w:val="00F906EA"/>
    <w:rsid w:val="00F90F78"/>
    <w:rsid w:val="00F93358"/>
    <w:rsid w:val="00F96588"/>
    <w:rsid w:val="00F96635"/>
    <w:rsid w:val="00F96C00"/>
    <w:rsid w:val="00FA009C"/>
    <w:rsid w:val="00FA01A5"/>
    <w:rsid w:val="00FA049F"/>
    <w:rsid w:val="00FA27DC"/>
    <w:rsid w:val="00FA35A7"/>
    <w:rsid w:val="00FA42F2"/>
    <w:rsid w:val="00FB032D"/>
    <w:rsid w:val="00FB1D24"/>
    <w:rsid w:val="00FB26FC"/>
    <w:rsid w:val="00FB3FD7"/>
    <w:rsid w:val="00FB4B8F"/>
    <w:rsid w:val="00FB75D0"/>
    <w:rsid w:val="00FC0546"/>
    <w:rsid w:val="00FC418F"/>
    <w:rsid w:val="00FC5225"/>
    <w:rsid w:val="00FC68C0"/>
    <w:rsid w:val="00FC7FD7"/>
    <w:rsid w:val="00FD034C"/>
    <w:rsid w:val="00FD0559"/>
    <w:rsid w:val="00FD06A9"/>
    <w:rsid w:val="00FD1322"/>
    <w:rsid w:val="00FD1511"/>
    <w:rsid w:val="00FD5CD7"/>
    <w:rsid w:val="00FE0D77"/>
    <w:rsid w:val="00FE325C"/>
    <w:rsid w:val="00FE5A67"/>
    <w:rsid w:val="00FE673B"/>
    <w:rsid w:val="00FE7871"/>
    <w:rsid w:val="00FE7B5C"/>
    <w:rsid w:val="00FF5581"/>
    <w:rsid w:val="00FF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1D9935"/>
  <w15:chartTrackingRefBased/>
  <w15:docId w15:val="{9BF4968F-A0CD-4197-B3FE-CA2F950D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footer" w:uiPriority="99"/>
    <w:lsdException w:name="caption" w:semiHidden="1" w:unhideWhenUsed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HTML Samp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74270"/>
    <w:pPr>
      <w:spacing w:before="120" w:line="360" w:lineRule="auto"/>
      <w:ind w:firstLine="567"/>
    </w:pPr>
    <w:rPr>
      <w:rFonts w:ascii="Arial" w:hAnsi="Arial"/>
      <w:sz w:val="24"/>
      <w:szCs w:val="24"/>
    </w:rPr>
  </w:style>
  <w:style w:type="paragraph" w:styleId="1">
    <w:name w:val="heading 1"/>
    <w:basedOn w:val="a0"/>
    <w:next w:val="a0"/>
    <w:link w:val="10"/>
    <w:qFormat/>
    <w:rsid w:val="004E6C8F"/>
    <w:pPr>
      <w:keepNext/>
      <w:numPr>
        <w:numId w:val="35"/>
      </w:numPr>
      <w:spacing w:after="120"/>
      <w:jc w:val="center"/>
      <w:outlineLvl w:val="0"/>
    </w:pPr>
    <w:rPr>
      <w:b/>
      <w:bCs/>
      <w:sz w:val="28"/>
    </w:rPr>
  </w:style>
  <w:style w:type="paragraph" w:styleId="2">
    <w:name w:val="heading 2"/>
    <w:basedOn w:val="a0"/>
    <w:next w:val="a0"/>
    <w:qFormat/>
    <w:rsid w:val="004C19BE"/>
    <w:pPr>
      <w:keepNext/>
      <w:numPr>
        <w:ilvl w:val="1"/>
        <w:numId w:val="36"/>
      </w:numPr>
      <w:ind w:left="0" w:firstLine="0"/>
      <w:outlineLvl w:val="1"/>
    </w:pPr>
    <w:rPr>
      <w:b/>
      <w:szCs w:val="20"/>
      <w:lang w:eastAsia="en-US"/>
    </w:rPr>
  </w:style>
  <w:style w:type="paragraph" w:styleId="3">
    <w:name w:val="heading 3"/>
    <w:basedOn w:val="a0"/>
    <w:next w:val="a0"/>
    <w:qFormat/>
    <w:rsid w:val="004C19BE"/>
    <w:pPr>
      <w:keepNext/>
      <w:numPr>
        <w:ilvl w:val="2"/>
        <w:numId w:val="36"/>
      </w:numPr>
      <w:ind w:left="0" w:firstLine="0"/>
      <w:outlineLvl w:val="2"/>
    </w:pPr>
    <w:rPr>
      <w:szCs w:val="20"/>
    </w:rPr>
  </w:style>
  <w:style w:type="paragraph" w:styleId="4">
    <w:name w:val="heading 4"/>
    <w:basedOn w:val="a0"/>
    <w:next w:val="a0"/>
    <w:qFormat/>
    <w:rsid w:val="004C19BE"/>
    <w:pPr>
      <w:keepNext/>
      <w:numPr>
        <w:ilvl w:val="3"/>
        <w:numId w:val="37"/>
      </w:numPr>
      <w:outlineLvl w:val="3"/>
    </w:pPr>
    <w:rPr>
      <w:szCs w:val="20"/>
    </w:rPr>
  </w:style>
  <w:style w:type="paragraph" w:styleId="5">
    <w:name w:val="heading 5"/>
    <w:basedOn w:val="a0"/>
    <w:next w:val="a0"/>
    <w:rsid w:val="00B445AE"/>
    <w:pPr>
      <w:keepNext/>
      <w:jc w:val="center"/>
      <w:outlineLvl w:val="4"/>
    </w:pPr>
    <w:rPr>
      <w:szCs w:val="20"/>
    </w:rPr>
  </w:style>
  <w:style w:type="paragraph" w:styleId="6">
    <w:name w:val="heading 6"/>
    <w:basedOn w:val="a0"/>
    <w:next w:val="a0"/>
    <w:rsid w:val="007600DB"/>
    <w:pPr>
      <w:spacing w:before="240" w:after="60"/>
      <w:jc w:val="both"/>
      <w:outlineLvl w:val="5"/>
    </w:pPr>
    <w:rPr>
      <w:b/>
      <w:szCs w:val="20"/>
    </w:rPr>
  </w:style>
  <w:style w:type="paragraph" w:styleId="7">
    <w:name w:val="heading 7"/>
    <w:basedOn w:val="a0"/>
    <w:next w:val="a0"/>
    <w:rsid w:val="007600DB"/>
    <w:pPr>
      <w:spacing w:before="240" w:after="60"/>
      <w:jc w:val="both"/>
      <w:outlineLvl w:val="6"/>
    </w:pPr>
    <w:rPr>
      <w:b/>
      <w:szCs w:val="20"/>
    </w:rPr>
  </w:style>
  <w:style w:type="paragraph" w:styleId="8">
    <w:name w:val="heading 8"/>
    <w:basedOn w:val="a0"/>
    <w:next w:val="a0"/>
    <w:rsid w:val="007600DB"/>
    <w:pPr>
      <w:spacing w:before="240" w:after="60"/>
      <w:jc w:val="both"/>
      <w:outlineLvl w:val="7"/>
    </w:pPr>
    <w:rPr>
      <w:b/>
      <w:szCs w:val="20"/>
    </w:rPr>
  </w:style>
  <w:style w:type="paragraph" w:styleId="9">
    <w:name w:val="heading 9"/>
    <w:basedOn w:val="a0"/>
    <w:next w:val="a0"/>
    <w:rsid w:val="007600DB"/>
    <w:pPr>
      <w:spacing w:before="240" w:after="60"/>
      <w:jc w:val="both"/>
      <w:outlineLvl w:val="8"/>
    </w:pPr>
    <w:rPr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ame">
    <w:name w:val="name"/>
    <w:rsid w:val="00B445AE"/>
    <w:pPr>
      <w:jc w:val="center"/>
    </w:pPr>
    <w:rPr>
      <w:rFonts w:ascii="Arial" w:hAnsi="Arial"/>
      <w:sz w:val="22"/>
      <w:lang w:val="en-US" w:eastAsia="en-US"/>
    </w:rPr>
  </w:style>
  <w:style w:type="paragraph" w:styleId="a4">
    <w:name w:val="header"/>
    <w:basedOn w:val="a0"/>
    <w:rsid w:val="00B445AE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paragraph" w:customStyle="1" w:styleId="a5">
    <w:name w:val="Чертежный"/>
    <w:rsid w:val="00B445AE"/>
    <w:pPr>
      <w:jc w:val="both"/>
    </w:pPr>
    <w:rPr>
      <w:rFonts w:ascii="ISOCPEUR" w:hAnsi="ISOCPEUR"/>
      <w:i/>
      <w:sz w:val="28"/>
      <w:lang w:val="uk-UA"/>
    </w:rPr>
  </w:style>
  <w:style w:type="character" w:styleId="a6">
    <w:name w:val="page number"/>
    <w:basedOn w:val="a1"/>
    <w:rsid w:val="00B445AE"/>
  </w:style>
  <w:style w:type="paragraph" w:styleId="a7">
    <w:name w:val="footer"/>
    <w:basedOn w:val="a0"/>
    <w:link w:val="a8"/>
    <w:uiPriority w:val="99"/>
    <w:rsid w:val="00B445AE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paragraph" w:customStyle="1" w:styleId="xl26">
    <w:name w:val="xl26"/>
    <w:basedOn w:val="a0"/>
    <w:rsid w:val="00B445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iaeiaiiaaiea">
    <w:name w:val="iaeiaiiaaiea"/>
    <w:rsid w:val="00B445AE"/>
    <w:pPr>
      <w:jc w:val="center"/>
    </w:pPr>
    <w:rPr>
      <w:rFonts w:ascii="Arial" w:hAnsi="Arial"/>
      <w:noProof/>
      <w:sz w:val="22"/>
      <w:lang w:val="en-US" w:eastAsia="en-US"/>
    </w:rPr>
  </w:style>
  <w:style w:type="paragraph" w:customStyle="1" w:styleId="aieiinou">
    <w:name w:val="aie?iinou"/>
    <w:rsid w:val="00B445AE"/>
    <w:pPr>
      <w:ind w:left="28"/>
    </w:pPr>
    <w:rPr>
      <w:rFonts w:ascii="Arial" w:hAnsi="Arial"/>
      <w:noProof/>
      <w:lang w:val="en-US" w:eastAsia="en-US"/>
    </w:rPr>
  </w:style>
  <w:style w:type="paragraph" w:customStyle="1" w:styleId="number">
    <w:name w:val="number"/>
    <w:rsid w:val="00B445AE"/>
    <w:pPr>
      <w:jc w:val="center"/>
    </w:pPr>
    <w:rPr>
      <w:rFonts w:ascii="Arial" w:hAnsi="Arial"/>
      <w:noProof/>
      <w:sz w:val="24"/>
      <w:lang w:val="en-US" w:eastAsia="en-US"/>
    </w:rPr>
  </w:style>
  <w:style w:type="paragraph" w:customStyle="1" w:styleId="noaaey">
    <w:name w:val="noaaey"/>
    <w:rsid w:val="00633A0C"/>
    <w:pPr>
      <w:jc w:val="center"/>
    </w:pPr>
    <w:rPr>
      <w:rFonts w:ascii="Arial" w:hAnsi="Arial"/>
      <w:noProof/>
      <w:lang w:val="en-US" w:eastAsia="en-US"/>
    </w:rPr>
  </w:style>
  <w:style w:type="paragraph" w:customStyle="1" w:styleId="eci">
    <w:name w:val="eci"/>
    <w:rsid w:val="001569D6"/>
    <w:pPr>
      <w:spacing w:before="40"/>
      <w:jc w:val="center"/>
    </w:pPr>
    <w:rPr>
      <w:rFonts w:ascii="Arial" w:hAnsi="Arial"/>
      <w:noProof/>
      <w:sz w:val="18"/>
      <w:lang w:val="en-US" w:eastAsia="en-US"/>
    </w:rPr>
  </w:style>
  <w:style w:type="paragraph" w:styleId="a9">
    <w:name w:val="Balloon Text"/>
    <w:basedOn w:val="a0"/>
    <w:semiHidden/>
    <w:rsid w:val="009B672E"/>
    <w:rPr>
      <w:rFonts w:ascii="Tahoma" w:hAnsi="Tahoma" w:cs="Tahoma"/>
      <w:sz w:val="16"/>
      <w:szCs w:val="16"/>
    </w:rPr>
  </w:style>
  <w:style w:type="character" w:styleId="aa">
    <w:name w:val="Strong"/>
    <w:basedOn w:val="a1"/>
    <w:qFormat/>
    <w:rsid w:val="00C10A3C"/>
    <w:rPr>
      <w:b/>
      <w:bCs/>
    </w:rPr>
  </w:style>
  <w:style w:type="paragraph" w:styleId="40">
    <w:name w:val="toc 4"/>
    <w:basedOn w:val="a0"/>
    <w:next w:val="a0"/>
    <w:semiHidden/>
    <w:rsid w:val="007600DB"/>
    <w:pPr>
      <w:tabs>
        <w:tab w:val="num" w:pos="1069"/>
        <w:tab w:val="right" w:leader="dot" w:pos="10206"/>
      </w:tabs>
      <w:ind w:left="720" w:hanging="397"/>
      <w:jc w:val="both"/>
    </w:pPr>
    <w:rPr>
      <w:sz w:val="20"/>
      <w:szCs w:val="20"/>
    </w:rPr>
  </w:style>
  <w:style w:type="paragraph" w:styleId="ab">
    <w:name w:val="annotation text"/>
    <w:basedOn w:val="a0"/>
    <w:semiHidden/>
    <w:rsid w:val="00064920"/>
    <w:pPr>
      <w:tabs>
        <w:tab w:val="num" w:pos="1069"/>
      </w:tabs>
      <w:ind w:left="1106" w:hanging="397"/>
      <w:jc w:val="both"/>
    </w:pPr>
    <w:rPr>
      <w:sz w:val="20"/>
      <w:szCs w:val="20"/>
    </w:rPr>
  </w:style>
  <w:style w:type="character" w:styleId="ac">
    <w:name w:val="Hyperlink"/>
    <w:basedOn w:val="a1"/>
    <w:uiPriority w:val="99"/>
    <w:rsid w:val="00484A3F"/>
    <w:rPr>
      <w:rFonts w:ascii="Arial" w:hAnsi="Arial" w:cs="Arial" w:hint="default"/>
      <w:b w:val="0"/>
      <w:bCs w:val="0"/>
      <w:color w:val="000000"/>
      <w:u w:val="single"/>
    </w:rPr>
  </w:style>
  <w:style w:type="paragraph" w:customStyle="1" w:styleId="14">
    <w:name w:val="ГОСТ 14 пт"/>
    <w:basedOn w:val="a0"/>
    <w:rsid w:val="008F7CAC"/>
    <w:pPr>
      <w:jc w:val="center"/>
    </w:pPr>
    <w:rPr>
      <w:sz w:val="28"/>
    </w:rPr>
  </w:style>
  <w:style w:type="paragraph" w:styleId="11">
    <w:name w:val="toc 1"/>
    <w:basedOn w:val="a0"/>
    <w:next w:val="a0"/>
    <w:semiHidden/>
    <w:rsid w:val="00940813"/>
    <w:pPr>
      <w:tabs>
        <w:tab w:val="num" w:pos="1069"/>
        <w:tab w:val="right" w:leader="dot" w:pos="10206"/>
      </w:tabs>
      <w:ind w:left="1106" w:hanging="397"/>
      <w:jc w:val="both"/>
    </w:pPr>
    <w:rPr>
      <w:sz w:val="20"/>
      <w:szCs w:val="20"/>
    </w:rPr>
  </w:style>
  <w:style w:type="paragraph" w:styleId="20">
    <w:name w:val="toc 2"/>
    <w:basedOn w:val="a0"/>
    <w:next w:val="a0"/>
    <w:semiHidden/>
    <w:rsid w:val="00940813"/>
    <w:pPr>
      <w:tabs>
        <w:tab w:val="num" w:pos="1069"/>
        <w:tab w:val="right" w:leader="dot" w:pos="10206"/>
      </w:tabs>
      <w:ind w:left="240" w:hanging="397"/>
      <w:jc w:val="both"/>
    </w:pPr>
    <w:rPr>
      <w:sz w:val="20"/>
      <w:szCs w:val="20"/>
    </w:rPr>
  </w:style>
  <w:style w:type="paragraph" w:styleId="ad">
    <w:name w:val="Title"/>
    <w:basedOn w:val="a0"/>
    <w:rsid w:val="00940813"/>
    <w:pPr>
      <w:tabs>
        <w:tab w:val="num" w:pos="1069"/>
      </w:tabs>
      <w:spacing w:before="360"/>
      <w:ind w:left="1106" w:hanging="397"/>
      <w:jc w:val="center"/>
    </w:pPr>
    <w:rPr>
      <w:b/>
      <w:caps/>
      <w:sz w:val="20"/>
      <w:szCs w:val="20"/>
    </w:rPr>
  </w:style>
  <w:style w:type="paragraph" w:styleId="ae">
    <w:name w:val="Body Text"/>
    <w:basedOn w:val="a0"/>
    <w:rsid w:val="00940813"/>
    <w:pPr>
      <w:tabs>
        <w:tab w:val="num" w:pos="1069"/>
      </w:tabs>
      <w:spacing w:after="120"/>
      <w:ind w:left="1106" w:hanging="397"/>
      <w:jc w:val="both"/>
    </w:pPr>
    <w:rPr>
      <w:sz w:val="20"/>
      <w:szCs w:val="20"/>
    </w:rPr>
  </w:style>
  <w:style w:type="paragraph" w:styleId="21">
    <w:name w:val="List Continue 2"/>
    <w:basedOn w:val="a0"/>
    <w:rsid w:val="00940813"/>
    <w:pPr>
      <w:tabs>
        <w:tab w:val="num" w:pos="1069"/>
      </w:tabs>
      <w:spacing w:after="120"/>
      <w:ind w:left="566" w:hanging="397"/>
      <w:jc w:val="both"/>
    </w:pPr>
    <w:rPr>
      <w:sz w:val="20"/>
      <w:szCs w:val="20"/>
    </w:rPr>
  </w:style>
  <w:style w:type="paragraph" w:styleId="22">
    <w:name w:val="Body Text Indent 2"/>
    <w:basedOn w:val="a0"/>
    <w:rsid w:val="00940813"/>
    <w:pPr>
      <w:widowControl w:val="0"/>
      <w:tabs>
        <w:tab w:val="num" w:pos="1069"/>
      </w:tabs>
      <w:spacing w:line="0" w:lineRule="atLeast"/>
      <w:ind w:left="1106" w:firstLine="993"/>
      <w:jc w:val="both"/>
    </w:pPr>
    <w:rPr>
      <w:sz w:val="20"/>
      <w:szCs w:val="20"/>
    </w:rPr>
  </w:style>
  <w:style w:type="paragraph" w:styleId="af">
    <w:name w:val="Block Text"/>
    <w:basedOn w:val="a0"/>
    <w:rsid w:val="00940813"/>
    <w:pPr>
      <w:tabs>
        <w:tab w:val="num" w:pos="1069"/>
      </w:tabs>
      <w:spacing w:line="312" w:lineRule="auto"/>
      <w:ind w:left="284" w:right="284" w:firstLine="720"/>
      <w:jc w:val="center"/>
    </w:pPr>
    <w:rPr>
      <w:b/>
      <w:sz w:val="28"/>
      <w:szCs w:val="20"/>
    </w:rPr>
  </w:style>
  <w:style w:type="paragraph" w:styleId="23">
    <w:name w:val="Body Text 2"/>
    <w:aliases w:val="Основной текст 2 Знак"/>
    <w:basedOn w:val="a0"/>
    <w:link w:val="210"/>
    <w:rsid w:val="00940813"/>
    <w:pPr>
      <w:tabs>
        <w:tab w:val="num" w:pos="1069"/>
      </w:tabs>
      <w:ind w:left="1106" w:hanging="397"/>
      <w:jc w:val="both"/>
    </w:pPr>
    <w:rPr>
      <w:sz w:val="28"/>
      <w:szCs w:val="20"/>
    </w:rPr>
  </w:style>
  <w:style w:type="character" w:customStyle="1" w:styleId="210">
    <w:name w:val="Основной текст 2 Знак1"/>
    <w:aliases w:val="Основной текст 2 Знак Знак"/>
    <w:basedOn w:val="a1"/>
    <w:link w:val="23"/>
    <w:rsid w:val="00940813"/>
    <w:rPr>
      <w:rFonts w:ascii="Arial" w:hAnsi="Arial"/>
      <w:sz w:val="28"/>
      <w:lang w:val="ru-RU" w:eastAsia="ru-RU" w:bidi="ar-SA"/>
    </w:rPr>
  </w:style>
  <w:style w:type="paragraph" w:styleId="af0">
    <w:name w:val="Normal (Web)"/>
    <w:aliases w:val="Обычный (Web)"/>
    <w:basedOn w:val="a0"/>
    <w:rsid w:val="00940813"/>
    <w:pPr>
      <w:tabs>
        <w:tab w:val="num" w:pos="1069"/>
      </w:tabs>
      <w:spacing w:before="100" w:beforeAutospacing="1" w:after="100" w:afterAutospacing="1"/>
      <w:ind w:left="1106" w:hanging="397"/>
      <w:jc w:val="both"/>
    </w:pPr>
    <w:rPr>
      <w:rFonts w:ascii="Arial Unicode MS" w:eastAsia="Arial Unicode MS" w:hAnsi="Arial Unicode MS" w:cs="Arial Unicode MS"/>
      <w:color w:val="FFE6D2"/>
      <w:sz w:val="20"/>
    </w:rPr>
  </w:style>
  <w:style w:type="paragraph" w:styleId="30">
    <w:name w:val="toc 3"/>
    <w:basedOn w:val="a0"/>
    <w:next w:val="a0"/>
    <w:semiHidden/>
    <w:rsid w:val="005977A4"/>
    <w:pPr>
      <w:tabs>
        <w:tab w:val="num" w:pos="1069"/>
        <w:tab w:val="right" w:leader="dot" w:pos="10206"/>
      </w:tabs>
      <w:ind w:left="480" w:hanging="397"/>
      <w:jc w:val="both"/>
    </w:pPr>
    <w:rPr>
      <w:sz w:val="20"/>
      <w:szCs w:val="20"/>
    </w:rPr>
  </w:style>
  <w:style w:type="paragraph" w:styleId="31">
    <w:name w:val="Body Text 3"/>
    <w:basedOn w:val="a0"/>
    <w:rsid w:val="005977A4"/>
    <w:pPr>
      <w:tabs>
        <w:tab w:val="num" w:pos="1069"/>
      </w:tabs>
      <w:ind w:left="1106" w:hanging="397"/>
      <w:jc w:val="both"/>
    </w:pPr>
    <w:rPr>
      <w:sz w:val="20"/>
      <w:szCs w:val="20"/>
    </w:rPr>
  </w:style>
  <w:style w:type="paragraph" w:styleId="af1">
    <w:name w:val="List Bullet"/>
    <w:basedOn w:val="af2"/>
    <w:rsid w:val="005977A4"/>
    <w:pPr>
      <w:keepLines/>
      <w:tabs>
        <w:tab w:val="num" w:pos="360"/>
      </w:tabs>
      <w:spacing w:before="60" w:after="60"/>
      <w:ind w:left="1077" w:hanging="357"/>
      <w:jc w:val="both"/>
    </w:pPr>
    <w:rPr>
      <w:sz w:val="20"/>
      <w:szCs w:val="20"/>
    </w:rPr>
  </w:style>
  <w:style w:type="paragraph" w:styleId="af2">
    <w:name w:val="List"/>
    <w:basedOn w:val="a0"/>
    <w:rsid w:val="005977A4"/>
    <w:pPr>
      <w:ind w:left="283" w:hanging="283"/>
    </w:pPr>
  </w:style>
  <w:style w:type="paragraph" w:styleId="a">
    <w:name w:val="List Number"/>
    <w:basedOn w:val="a0"/>
    <w:rsid w:val="005977A4"/>
    <w:pPr>
      <w:numPr>
        <w:numId w:val="34"/>
      </w:numPr>
      <w:jc w:val="both"/>
    </w:pPr>
    <w:rPr>
      <w:sz w:val="20"/>
      <w:szCs w:val="20"/>
    </w:rPr>
  </w:style>
  <w:style w:type="character" w:customStyle="1" w:styleId="a8">
    <w:name w:val="Нижний колонтитул Знак"/>
    <w:basedOn w:val="a1"/>
    <w:link w:val="a7"/>
    <w:uiPriority w:val="99"/>
    <w:rsid w:val="0009468C"/>
    <w:rPr>
      <w:lang w:eastAsia="en-US"/>
    </w:rPr>
  </w:style>
  <w:style w:type="paragraph" w:customStyle="1" w:styleId="32">
    <w:name w:val="çàãîëîâîê 3"/>
    <w:basedOn w:val="a0"/>
    <w:next w:val="a0"/>
    <w:rsid w:val="00EF3848"/>
    <w:pPr>
      <w:keepNext/>
      <w:jc w:val="center"/>
    </w:pPr>
    <w:rPr>
      <w:szCs w:val="20"/>
    </w:rPr>
  </w:style>
  <w:style w:type="table" w:styleId="af3">
    <w:name w:val="Table Grid"/>
    <w:basedOn w:val="a2"/>
    <w:rsid w:val="00177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Indent 3"/>
    <w:basedOn w:val="a0"/>
    <w:link w:val="34"/>
    <w:rsid w:val="0069470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694702"/>
    <w:rPr>
      <w:sz w:val="16"/>
      <w:szCs w:val="16"/>
    </w:rPr>
  </w:style>
  <w:style w:type="paragraph" w:customStyle="1" w:styleId="af4">
    <w:name w:val="Таблица"/>
    <w:basedOn w:val="a0"/>
    <w:link w:val="af5"/>
    <w:qFormat/>
    <w:rsid w:val="00574270"/>
    <w:pPr>
      <w:spacing w:before="0" w:line="240" w:lineRule="auto"/>
      <w:ind w:firstLine="0"/>
      <w:jc w:val="center"/>
    </w:pPr>
    <w:rPr>
      <w:rFonts w:cs="Arial"/>
    </w:rPr>
  </w:style>
  <w:style w:type="character" w:customStyle="1" w:styleId="af5">
    <w:name w:val="Таблица Знак"/>
    <w:basedOn w:val="a1"/>
    <w:link w:val="af4"/>
    <w:rsid w:val="00574270"/>
    <w:rPr>
      <w:rFonts w:ascii="Arial" w:hAnsi="Arial" w:cs="Arial"/>
      <w:sz w:val="24"/>
      <w:szCs w:val="24"/>
    </w:rPr>
  </w:style>
  <w:style w:type="paragraph" w:customStyle="1" w:styleId="WW-3">
    <w:name w:val="WW-Основной текст 3"/>
    <w:basedOn w:val="a0"/>
    <w:rsid w:val="009951B7"/>
    <w:pPr>
      <w:suppressAutoHyphens/>
      <w:spacing w:before="0" w:line="240" w:lineRule="auto"/>
      <w:ind w:firstLine="0"/>
      <w:jc w:val="center"/>
    </w:pPr>
    <w:rPr>
      <w:rFonts w:ascii="Times New Roman" w:hAnsi="Times New Roman"/>
      <w:sz w:val="22"/>
      <w:szCs w:val="20"/>
      <w:lang w:eastAsia="ar-SA"/>
    </w:rPr>
  </w:style>
  <w:style w:type="character" w:customStyle="1" w:styleId="10">
    <w:name w:val="Заголовок 1 Знак"/>
    <w:basedOn w:val="a1"/>
    <w:link w:val="1"/>
    <w:rsid w:val="000677FC"/>
    <w:rPr>
      <w:rFonts w:ascii="Arial" w:hAnsi="Arial"/>
      <w:b/>
      <w:bCs/>
      <w:sz w:val="28"/>
      <w:szCs w:val="24"/>
    </w:rPr>
  </w:style>
  <w:style w:type="paragraph" w:customStyle="1" w:styleId="xl83">
    <w:name w:val="xl83"/>
    <w:basedOn w:val="a0"/>
    <w:rsid w:val="000677FC"/>
    <w:pPr>
      <w:spacing w:before="100" w:beforeAutospacing="1" w:after="100" w:afterAutospacing="1" w:line="240" w:lineRule="auto"/>
      <w:ind w:firstLine="0"/>
      <w:jc w:val="center"/>
    </w:pPr>
    <w:rPr>
      <w:rFonts w:ascii="Arial CYR" w:eastAsia="Arial Unicode MS" w:hAnsi="Arial CYR" w:cs="Arial Unicode MS"/>
    </w:rPr>
  </w:style>
  <w:style w:type="paragraph" w:styleId="af6">
    <w:name w:val="List Paragraph"/>
    <w:basedOn w:val="a0"/>
    <w:uiPriority w:val="34"/>
    <w:qFormat/>
    <w:rsid w:val="00B33CB6"/>
    <w:pPr>
      <w:ind w:left="720"/>
      <w:contextualSpacing/>
    </w:pPr>
  </w:style>
  <w:style w:type="character" w:styleId="af7">
    <w:name w:val="FollowedHyperlink"/>
    <w:basedOn w:val="a1"/>
    <w:uiPriority w:val="99"/>
    <w:unhideWhenUsed/>
    <w:rsid w:val="00F273F8"/>
    <w:rPr>
      <w:color w:val="954F72"/>
      <w:u w:val="single"/>
    </w:rPr>
  </w:style>
  <w:style w:type="paragraph" w:customStyle="1" w:styleId="xl66">
    <w:name w:val="xl66"/>
    <w:basedOn w:val="a0"/>
    <w:rsid w:val="00F273F8"/>
    <w:pPr>
      <w:shd w:val="clear" w:color="000000" w:fill="D9E1F2"/>
      <w:spacing w:before="100" w:beforeAutospacing="1" w:after="100" w:afterAutospacing="1" w:line="240" w:lineRule="auto"/>
      <w:ind w:firstLine="0"/>
    </w:pPr>
    <w:rPr>
      <w:rFonts w:ascii="Times New Roman" w:hAnsi="Times New Roman"/>
    </w:rPr>
  </w:style>
  <w:style w:type="paragraph" w:customStyle="1" w:styleId="xl67">
    <w:name w:val="xl67"/>
    <w:basedOn w:val="a0"/>
    <w:rsid w:val="00F273F8"/>
    <w:pPr>
      <w:spacing w:before="100" w:beforeAutospacing="1" w:after="100" w:afterAutospacing="1" w:line="240" w:lineRule="auto"/>
      <w:ind w:firstLine="0"/>
      <w:jc w:val="center"/>
    </w:pPr>
    <w:rPr>
      <w:rFonts w:ascii="Calibri" w:hAnsi="Calibri"/>
    </w:rPr>
  </w:style>
  <w:style w:type="paragraph" w:customStyle="1" w:styleId="xl68">
    <w:name w:val="xl68"/>
    <w:basedOn w:val="a0"/>
    <w:rsid w:val="00F273F8"/>
    <w:pPr>
      <w:spacing w:before="100" w:beforeAutospacing="1" w:after="100" w:afterAutospacing="1" w:line="240" w:lineRule="auto"/>
      <w:ind w:firstLine="0"/>
      <w:jc w:val="center"/>
    </w:pPr>
    <w:rPr>
      <w:rFonts w:ascii="Calibri" w:hAnsi="Calibri"/>
    </w:rPr>
  </w:style>
  <w:style w:type="paragraph" w:customStyle="1" w:styleId="xl69">
    <w:name w:val="xl69"/>
    <w:basedOn w:val="a0"/>
    <w:rsid w:val="00F273F8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hAnsi="Calibri"/>
    </w:rPr>
  </w:style>
  <w:style w:type="paragraph" w:customStyle="1" w:styleId="xl70">
    <w:name w:val="xl70"/>
    <w:basedOn w:val="a0"/>
    <w:rsid w:val="00F273F8"/>
    <w:pPr>
      <w:shd w:val="clear" w:color="000000" w:fill="D9E1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hAnsi="Calibri"/>
    </w:rPr>
  </w:style>
  <w:style w:type="paragraph" w:customStyle="1" w:styleId="xl71">
    <w:name w:val="xl71"/>
    <w:basedOn w:val="a0"/>
    <w:rsid w:val="00F273F8"/>
    <w:pPr>
      <w:shd w:val="clear" w:color="000000" w:fill="DDEBF7"/>
      <w:spacing w:before="100" w:beforeAutospacing="1" w:after="100" w:afterAutospacing="1" w:line="240" w:lineRule="auto"/>
      <w:ind w:firstLine="0"/>
    </w:pPr>
    <w:rPr>
      <w:rFonts w:ascii="Times New Roman" w:hAnsi="Times New Roman"/>
    </w:rPr>
  </w:style>
  <w:style w:type="paragraph" w:customStyle="1" w:styleId="xl72">
    <w:name w:val="xl72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73">
    <w:name w:val="xl73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74">
    <w:name w:val="xl74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hAnsi="Calibri"/>
    </w:rPr>
  </w:style>
  <w:style w:type="paragraph" w:customStyle="1" w:styleId="xl75">
    <w:name w:val="xl75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hAnsi="Calibri"/>
    </w:rPr>
  </w:style>
  <w:style w:type="paragraph" w:customStyle="1" w:styleId="xl76">
    <w:name w:val="xl76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77">
    <w:name w:val="xl77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hAnsi="Calibri"/>
    </w:rPr>
  </w:style>
  <w:style w:type="paragraph" w:customStyle="1" w:styleId="xl78">
    <w:name w:val="xl78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79">
    <w:name w:val="xl79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ind w:firstLine="0"/>
      <w:jc w:val="center"/>
    </w:pPr>
    <w:rPr>
      <w:rFonts w:ascii="Calibri" w:hAnsi="Calibri"/>
    </w:rPr>
  </w:style>
  <w:style w:type="paragraph" w:customStyle="1" w:styleId="xl80">
    <w:name w:val="xl80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ind w:firstLine="0"/>
    </w:pPr>
    <w:rPr>
      <w:rFonts w:ascii="Times New Roman" w:hAnsi="Times New Roman"/>
    </w:rPr>
  </w:style>
  <w:style w:type="paragraph" w:customStyle="1" w:styleId="xl81">
    <w:name w:val="xl81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ind w:firstLine="0"/>
    </w:pPr>
    <w:rPr>
      <w:rFonts w:ascii="Times New Roman" w:hAnsi="Times New Roman"/>
    </w:rPr>
  </w:style>
  <w:style w:type="paragraph" w:customStyle="1" w:styleId="xl82">
    <w:name w:val="xl82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alibri" w:hAnsi="Calibri"/>
    </w:rPr>
  </w:style>
  <w:style w:type="paragraph" w:customStyle="1" w:styleId="xl84">
    <w:name w:val="xl84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Times New Roman" w:hAnsi="Times New Roman"/>
    </w:rPr>
  </w:style>
  <w:style w:type="paragraph" w:customStyle="1" w:styleId="xl85">
    <w:name w:val="xl85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alibri" w:hAnsi="Calibri"/>
    </w:rPr>
  </w:style>
  <w:style w:type="paragraph" w:customStyle="1" w:styleId="xl86">
    <w:name w:val="xl86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ind w:firstLine="0"/>
      <w:jc w:val="center"/>
    </w:pPr>
    <w:rPr>
      <w:rFonts w:ascii="Calibri" w:hAnsi="Calibri"/>
    </w:rPr>
  </w:style>
  <w:style w:type="paragraph" w:customStyle="1" w:styleId="xl87">
    <w:name w:val="xl87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ind w:firstLine="0"/>
      <w:jc w:val="center"/>
    </w:pPr>
    <w:rPr>
      <w:rFonts w:ascii="Calibri" w:hAnsi="Calibri"/>
    </w:rPr>
  </w:style>
  <w:style w:type="paragraph" w:customStyle="1" w:styleId="xl88">
    <w:name w:val="xl88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ind w:firstLine="0"/>
    </w:pPr>
    <w:rPr>
      <w:rFonts w:ascii="Times New Roman" w:hAnsi="Times New Roman"/>
    </w:rPr>
  </w:style>
  <w:style w:type="paragraph" w:customStyle="1" w:styleId="xl89">
    <w:name w:val="xl89"/>
    <w:basedOn w:val="a0"/>
    <w:rsid w:val="00F273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ind w:firstLine="0"/>
    </w:pPr>
    <w:rPr>
      <w:rFonts w:ascii="Times New Roman" w:hAnsi="Times New Roman"/>
    </w:rPr>
  </w:style>
  <w:style w:type="paragraph" w:customStyle="1" w:styleId="xl65">
    <w:name w:val="xl65"/>
    <w:basedOn w:val="a0"/>
    <w:rsid w:val="003E1A5B"/>
    <w:pPr>
      <w:spacing w:before="100" w:beforeAutospacing="1" w:after="100" w:afterAutospacing="1" w:line="240" w:lineRule="auto"/>
      <w:ind w:firstLine="0"/>
    </w:pPr>
    <w:rPr>
      <w:rFonts w:ascii="Calibri" w:hAnsi="Calibri"/>
    </w:rPr>
  </w:style>
  <w:style w:type="paragraph" w:customStyle="1" w:styleId="xl63">
    <w:name w:val="xl63"/>
    <w:basedOn w:val="a0"/>
    <w:rsid w:val="00684F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hAnsi="Calibri"/>
      <w:color w:val="000000"/>
    </w:rPr>
  </w:style>
  <w:style w:type="paragraph" w:customStyle="1" w:styleId="xl64">
    <w:name w:val="xl64"/>
    <w:basedOn w:val="a0"/>
    <w:rsid w:val="00684F6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alibri" w:hAnsi="Calibri"/>
      <w:color w:val="000000"/>
    </w:rPr>
  </w:style>
  <w:style w:type="paragraph" w:customStyle="1" w:styleId="msonormal0">
    <w:name w:val="msonormal"/>
    <w:basedOn w:val="a0"/>
    <w:rsid w:val="007255CB"/>
    <w:pPr>
      <w:spacing w:before="100" w:beforeAutospacing="1" w:after="100" w:afterAutospacing="1" w:line="240" w:lineRule="auto"/>
      <w:ind w:firstLine="0"/>
    </w:pPr>
    <w:rPr>
      <w:rFonts w:ascii="Times New Roman" w:hAnsi="Times New Roman"/>
    </w:rPr>
  </w:style>
  <w:style w:type="paragraph" w:customStyle="1" w:styleId="xl90">
    <w:name w:val="xl90"/>
    <w:basedOn w:val="a0"/>
    <w:rsid w:val="007255CB"/>
    <w:pPr>
      <w:pBdr>
        <w:bottom w:val="single" w:sz="4" w:space="0" w:color="auto"/>
        <w:right w:val="single" w:sz="8" w:space="0" w:color="auto"/>
      </w:pBdr>
      <w:shd w:val="clear" w:color="000000" w:fill="66FF66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91">
    <w:name w:val="xl91"/>
    <w:basedOn w:val="a0"/>
    <w:rsid w:val="007255C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sz w:val="20"/>
      <w:szCs w:val="20"/>
    </w:rPr>
  </w:style>
  <w:style w:type="paragraph" w:customStyle="1" w:styleId="xl92">
    <w:name w:val="xl92"/>
    <w:basedOn w:val="a0"/>
    <w:rsid w:val="007255C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66CC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93">
    <w:name w:val="xl93"/>
    <w:basedOn w:val="a0"/>
    <w:rsid w:val="007255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sz w:val="20"/>
      <w:szCs w:val="20"/>
    </w:rPr>
  </w:style>
  <w:style w:type="paragraph" w:customStyle="1" w:styleId="xl94">
    <w:name w:val="xl94"/>
    <w:basedOn w:val="a0"/>
    <w:rsid w:val="007255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sz w:val="20"/>
      <w:szCs w:val="20"/>
    </w:rPr>
  </w:style>
  <w:style w:type="paragraph" w:customStyle="1" w:styleId="xl95">
    <w:name w:val="xl95"/>
    <w:basedOn w:val="a0"/>
    <w:rsid w:val="007255C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66FF66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96">
    <w:name w:val="xl96"/>
    <w:basedOn w:val="a0"/>
    <w:rsid w:val="00725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66CC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97">
    <w:name w:val="xl97"/>
    <w:basedOn w:val="a0"/>
    <w:rsid w:val="00725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66FF66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98">
    <w:name w:val="xl98"/>
    <w:basedOn w:val="a0"/>
    <w:rsid w:val="007255C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66FF66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99">
    <w:name w:val="xl99"/>
    <w:basedOn w:val="a0"/>
    <w:rsid w:val="00725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66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0">
    <w:name w:val="xl100"/>
    <w:basedOn w:val="a0"/>
    <w:rsid w:val="007255C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66CC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1">
    <w:name w:val="xl101"/>
    <w:basedOn w:val="a0"/>
    <w:rsid w:val="007255C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66CC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2">
    <w:name w:val="xl102"/>
    <w:basedOn w:val="a0"/>
    <w:rsid w:val="007255C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3">
    <w:name w:val="xl103"/>
    <w:basedOn w:val="a0"/>
    <w:rsid w:val="00725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4">
    <w:name w:val="xl104"/>
    <w:basedOn w:val="a0"/>
    <w:rsid w:val="007255C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5">
    <w:name w:val="xl105"/>
    <w:basedOn w:val="a0"/>
    <w:rsid w:val="007255CB"/>
    <w:pPr>
      <w:pBdr>
        <w:top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6">
    <w:name w:val="xl106"/>
    <w:basedOn w:val="a0"/>
    <w:rsid w:val="007255C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66FF66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7">
    <w:name w:val="xl107"/>
    <w:basedOn w:val="a0"/>
    <w:rsid w:val="007255C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66CC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8">
    <w:name w:val="xl108"/>
    <w:basedOn w:val="a0"/>
    <w:rsid w:val="007255CB"/>
    <w:pPr>
      <w:pBdr>
        <w:top w:val="single" w:sz="4" w:space="0" w:color="auto"/>
        <w:left w:val="single" w:sz="4" w:space="0" w:color="auto"/>
      </w:pBdr>
      <w:shd w:val="clear" w:color="000000" w:fill="FF66CC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hAnsi="Times New Roman"/>
    </w:rPr>
  </w:style>
  <w:style w:type="paragraph" w:customStyle="1" w:styleId="xl109">
    <w:name w:val="xl109"/>
    <w:basedOn w:val="a0"/>
    <w:rsid w:val="007255C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sz w:val="20"/>
      <w:szCs w:val="20"/>
    </w:rPr>
  </w:style>
  <w:style w:type="paragraph" w:customStyle="1" w:styleId="xl110">
    <w:name w:val="xl110"/>
    <w:basedOn w:val="a0"/>
    <w:rsid w:val="007255C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sz w:val="20"/>
      <w:szCs w:val="20"/>
    </w:rPr>
  </w:style>
  <w:style w:type="paragraph" w:customStyle="1" w:styleId="xl111">
    <w:name w:val="xl111"/>
    <w:basedOn w:val="a0"/>
    <w:rsid w:val="007255C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sz w:val="20"/>
      <w:szCs w:val="20"/>
    </w:rPr>
  </w:style>
  <w:style w:type="paragraph" w:customStyle="1" w:styleId="xl112">
    <w:name w:val="xl112"/>
    <w:basedOn w:val="a0"/>
    <w:rsid w:val="007255C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sz w:val="20"/>
      <w:szCs w:val="20"/>
    </w:rPr>
  </w:style>
  <w:style w:type="paragraph" w:customStyle="1" w:styleId="xl113">
    <w:name w:val="xl113"/>
    <w:basedOn w:val="a0"/>
    <w:rsid w:val="007255C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sz w:val="20"/>
      <w:szCs w:val="20"/>
    </w:rPr>
  </w:style>
  <w:style w:type="paragraph" w:customStyle="1" w:styleId="xl114">
    <w:name w:val="xl114"/>
    <w:basedOn w:val="a0"/>
    <w:rsid w:val="007255C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ediamarkt%20River%20Mall\&#1056;&#1072;&#1084;&#1082;&#1080;\A4_Vert_2009112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7F149-015A-4D3E-8328-8DD381C40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A4_Vert_20091123.dot</Template>
  <TotalTime>123</TotalTime>
  <Pages>1</Pages>
  <Words>31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Пози-ция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Пози-ция</dc:title>
  <dc:subject/>
  <dc:creator>Виктор Анисимов</dc:creator>
  <cp:keywords/>
  <cp:lastModifiedBy>Крайнева Наталия Владимировна</cp:lastModifiedBy>
  <cp:revision>37</cp:revision>
  <cp:lastPrinted>2017-03-28T12:49:00Z</cp:lastPrinted>
  <dcterms:created xsi:type="dcterms:W3CDTF">2021-08-20T10:59:00Z</dcterms:created>
  <dcterms:modified xsi:type="dcterms:W3CDTF">2024-06-03T09:06:00Z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companyName">
    <vt:lpwstr>1</vt:lpwstr>
  </property>
  <property fmtid="{D5CDD505-2E9C-101B-9397-08002B2CF9AE}" pid="3" name="doc_object">
    <vt:lpwstr>2</vt:lpwstr>
  </property>
  <property fmtid="{D5CDD505-2E9C-101B-9397-08002B2CF9AE}" pid="4" name="doc_adress">
    <vt:lpwstr>3</vt:lpwstr>
  </property>
  <property fmtid="{D5CDD505-2E9C-101B-9397-08002B2CF9AE}" pid="5" name="doc_customer">
    <vt:lpwstr>4</vt:lpwstr>
  </property>
  <property fmtid="{D5CDD505-2E9C-101B-9397-08002B2CF9AE}" pid="6" name="doc_genContractor">
    <vt:lpwstr>5</vt:lpwstr>
  </property>
  <property fmtid="{D5CDD505-2E9C-101B-9397-08002B2CF9AE}" pid="7" name="doc_cipher">
    <vt:lpwstr>6</vt:lpwstr>
  </property>
  <property fmtid="{D5CDD505-2E9C-101B-9397-08002B2CF9AE}" pid="8" name="doc_system">
    <vt:lpwstr>7</vt:lpwstr>
  </property>
  <property fmtid="{D5CDD505-2E9C-101B-9397-08002B2CF9AE}" pid="9" name="doc_stageL">
    <vt:lpwstr>РАБОЧАЯ</vt:lpwstr>
  </property>
  <property fmtid="{D5CDD505-2E9C-101B-9397-08002B2CF9AE}" pid="10" name="doc_stageS">
    <vt:lpwstr>Р</vt:lpwstr>
  </property>
  <property fmtid="{D5CDD505-2E9C-101B-9397-08002B2CF9AE}" pid="11" name="doc_signNameChifPE">
    <vt:lpwstr>8</vt:lpwstr>
  </property>
  <property fmtid="{D5CDD505-2E9C-101B-9397-08002B2CF9AE}" pid="12" name="doc_signNameDesigner">
    <vt:lpwstr>9</vt:lpwstr>
  </property>
  <property fmtid="{D5CDD505-2E9C-101B-9397-08002B2CF9AE}" pid="13" name="doc_signNameCheck">
    <vt:lpwstr>10</vt:lpwstr>
  </property>
  <property fmtid="{D5CDD505-2E9C-101B-9397-08002B2CF9AE}" pid="14" name="doc_signNameNControl">
    <vt:lpwstr>11</vt:lpwstr>
  </property>
  <property fmtid="{D5CDD505-2E9C-101B-9397-08002B2CF9AE}" pid="15" name="doc_signNameTControl">
    <vt:lpwstr>12</vt:lpwstr>
  </property>
  <property fmtid="{D5CDD505-2E9C-101B-9397-08002B2CF9AE}" pid="16" name="doc_startPage">
    <vt:i4>50</vt:i4>
  </property>
</Properties>
</file>